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Section_FrontCover" w:displacedByCustomXml="next"/>
    <w:sdt>
      <w:sdtPr>
        <w:rPr>
          <w:rFonts w:ascii="Times New Roman Bold" w:hAnsi="Times New Roman Bold"/>
          <w:snapToGrid w:val="0"/>
          <w:szCs w:val="22"/>
          <w:lang w:val="hu-HU"/>
        </w:rPr>
        <w:alias w:val="Agreement Title"/>
        <w:tag w:val="Title"/>
        <w:id w:val="-1059311490"/>
        <w:placeholder>
          <w:docPart w:val="09974D3272E84F2D807E957A7ED6565B"/>
        </w:placeholder>
        <w:dataBinding w:prefixMappings="xmlns:ns0='http://schemas.macroview.com.au/bmoffice/Agreement'" w:xpath="/ns0:root[1]/ns0:AgreementTitle[1]" w:storeItemID="{DFB29088-4A5C-4502-99F2-789069ADDA7E}"/>
        <w:text/>
      </w:sdtPr>
      <w:sdtEndPr/>
      <w:sdtContent>
        <w:p w14:paraId="37379D46" w14:textId="77777777" w:rsidR="00A74E9D" w:rsidRPr="00521670" w:rsidRDefault="00B605D7">
          <w:pPr>
            <w:pStyle w:val="TitleHeading"/>
            <w:rPr>
              <w:lang w:val="hu-HU"/>
            </w:rPr>
          </w:pPr>
          <w:r w:rsidRPr="00521670">
            <w:rPr>
              <w:rFonts w:ascii="Times New Roman Bold" w:hAnsi="Times New Roman Bold"/>
              <w:snapToGrid w:val="0"/>
              <w:szCs w:val="22"/>
              <w:lang w:val="hu-HU"/>
            </w:rPr>
            <w:t>Készfizető kezességvállalási szerződés</w:t>
          </w:r>
        </w:p>
      </w:sdtContent>
    </w:sdt>
    <w:p w14:paraId="6B995567" w14:textId="77777777" w:rsidR="00AC2C1F" w:rsidRPr="00521670" w:rsidRDefault="00AC2C1F" w:rsidP="005824D3">
      <w:pPr>
        <w:pStyle w:val="BMKACPBodyText"/>
        <w:spacing w:before="440"/>
        <w:rPr>
          <w:lang w:val="hu-HU"/>
        </w:rPr>
      </w:pPr>
      <w:r w:rsidRPr="00521670">
        <w:rPr>
          <w:lang w:val="hu-HU"/>
        </w:rPr>
        <w:t>[</w:t>
      </w:r>
      <w:r w:rsidR="001B53B8" w:rsidRPr="00521670">
        <w:rPr>
          <w:i/>
          <w:lang w:val="hu-HU"/>
        </w:rPr>
        <w:t>Közjegyzői okiratba foglalandó</w:t>
      </w:r>
      <w:r w:rsidRPr="00521670">
        <w:rPr>
          <w:lang w:val="hu-HU"/>
        </w:rPr>
        <w:t>]</w:t>
      </w:r>
    </w:p>
    <w:p w14:paraId="746E3B7D" w14:textId="77777777" w:rsidR="00A74E9D" w:rsidRPr="00521670" w:rsidRDefault="00307AF4" w:rsidP="005824D3">
      <w:pPr>
        <w:pStyle w:val="BMKACPBodyText"/>
        <w:spacing w:before="440"/>
        <w:rPr>
          <w:lang w:val="hu-HU"/>
        </w:rPr>
      </w:pPr>
      <w:r w:rsidRPr="00521670">
        <w:rPr>
          <w:lang w:val="hu-HU"/>
        </w:rPr>
        <w:t>kelt</w:t>
      </w:r>
    </w:p>
    <w:p w14:paraId="43ED19FA" w14:textId="33261A69" w:rsidR="00A74E9D" w:rsidRPr="00521670" w:rsidRDefault="00F235A5">
      <w:pPr>
        <w:pStyle w:val="BMKACPDate"/>
        <w:rPr>
          <w:lang w:val="hu-HU"/>
        </w:rPr>
      </w:pPr>
      <w:sdt>
        <w:sdtPr>
          <w:rPr>
            <w:lang w:val="hu-HU"/>
          </w:rPr>
          <w:alias w:val="Click to enter the date"/>
          <w:tag w:val="Agreement Date"/>
          <w:id w:val="-1730069276"/>
          <w:placeholder>
            <w:docPart w:val="7D5DF24D4BA94D01AE2184A1A032A89E"/>
          </w:placeholder>
          <w:dataBinding w:prefixMappings="xmlns:ns0='http://schemas.macroview.com.au/bmoffice/Agreement'" w:xpath="/ns0:root[1]/ns0:AgreementDate[1]" w:storeItemID="{DFB29088-4A5C-4502-99F2-789069ADDA7E}"/>
          <w:date>
            <w:dateFormat w:val="d MMMM yyyy"/>
            <w:lid w:val="en-AU"/>
            <w:storeMappedDataAs w:val="dateTime"/>
            <w:calendar w:val="gregorian"/>
          </w:date>
        </w:sdtPr>
        <w:sdtEndPr/>
        <w:sdtContent>
          <w:r w:rsidR="00B605D7" w:rsidRPr="00521670">
            <w:rPr>
              <w:lang w:val="en-AU"/>
            </w:rPr>
            <w:t>…………… 2021</w:t>
          </w:r>
        </w:sdtContent>
      </w:sdt>
    </w:p>
    <w:p w14:paraId="7A0A777D" w14:textId="77777777" w:rsidR="00A74E9D" w:rsidRPr="00521670" w:rsidRDefault="00307AF4">
      <w:pPr>
        <w:pStyle w:val="BMKACPBodyText"/>
        <w:rPr>
          <w:lang w:val="hu-HU"/>
        </w:rPr>
      </w:pPr>
      <w:r w:rsidRPr="00521670">
        <w:rPr>
          <w:lang w:val="hu-HU"/>
        </w:rPr>
        <w:t>a következő felek között</w:t>
      </w:r>
    </w:p>
    <w:bookmarkStart w:id="1" w:name="Parties_FrontCover" w:displacedByCustomXml="next"/>
    <w:sdt>
      <w:sdtPr>
        <w:rPr>
          <w:rFonts w:cstheme="minorHAnsi"/>
          <w:lang w:val="hu-HU"/>
        </w:rPr>
        <w:alias w:val="Party1 Name"/>
        <w:tag w:val="Party1 Name"/>
        <w:id w:val="-1898347226"/>
        <w:placeholder>
          <w:docPart w:val="ED1E4B3A7A8E47779F17F375DAD4A67D"/>
        </w:placeholder>
        <w:dataBinding w:prefixMappings="xmlns:ns0='http://schemas.macroview.com.au/bmoffice/Agreement'" w:xpath="/ns0:root[1]/ns0:Party[1]/ns0:Name[1]" w:storeItemID="{DFB29088-4A5C-4502-99F2-789069ADDA7E}"/>
        <w:comboBox w:lastValue="[]">
          <w:listItem w:displayText="/ns0:root[1]/ns0:Party[2]/ns0:Name[1]" w:value="/ns0:root[1]/ns0:Party[1]/ns0:Name[1]"/>
        </w:comboBox>
      </w:sdtPr>
      <w:sdtEndPr/>
      <w:sdtContent>
        <w:p w14:paraId="7E96F749" w14:textId="2A4474B6" w:rsidR="00A74E9D" w:rsidRPr="00521670" w:rsidRDefault="00B605D7">
          <w:pPr>
            <w:pStyle w:val="PartyName"/>
            <w:rPr>
              <w:lang w:val="hu-HU"/>
            </w:rPr>
          </w:pPr>
          <w:r w:rsidRPr="00521670">
            <w:rPr>
              <w:rFonts w:cstheme="minorHAnsi"/>
              <w:lang w:val="hu-HU"/>
            </w:rPr>
            <w:t>[]</w:t>
          </w:r>
        </w:p>
      </w:sdtContent>
    </w:sdt>
    <w:p w14:paraId="0099958C" w14:textId="77777777" w:rsidR="00A74E9D" w:rsidRPr="00521670" w:rsidRDefault="00307AF4" w:rsidP="00AC2C1F">
      <w:pPr>
        <w:pStyle w:val="PartyDescription"/>
        <w:rPr>
          <w:lang w:val="hu-HU"/>
        </w:rPr>
      </w:pPr>
      <w:r w:rsidRPr="00521670">
        <w:rPr>
          <w:lang w:val="hu-HU"/>
        </w:rPr>
        <w:t>mint</w:t>
      </w:r>
      <w:r w:rsidR="003A7E10" w:rsidRPr="00521670">
        <w:rPr>
          <w:lang w:val="hu-HU"/>
        </w:rPr>
        <w:t xml:space="preserve"> </w:t>
      </w:r>
      <w:r w:rsidR="00AF4768" w:rsidRPr="00521670">
        <w:rPr>
          <w:lang w:val="hu-HU"/>
        </w:rPr>
        <w:t>Készfizető Kezes</w:t>
      </w:r>
    </w:p>
    <w:p w14:paraId="1F0AD03D" w14:textId="77777777" w:rsidR="00A74E9D" w:rsidRPr="00521670" w:rsidRDefault="00307AF4">
      <w:pPr>
        <w:pStyle w:val="PartyAnd"/>
        <w:rPr>
          <w:lang w:val="hu-HU"/>
        </w:rPr>
      </w:pPr>
      <w:bookmarkStart w:id="2" w:name="Party_CoverPage"/>
      <w:r w:rsidRPr="00521670">
        <w:rPr>
          <w:lang w:val="hu-HU"/>
        </w:rPr>
        <w:t>és</w:t>
      </w:r>
    </w:p>
    <w:sdt>
      <w:sdtPr>
        <w:rPr>
          <w:rFonts w:cstheme="minorHAnsi"/>
          <w:lang w:val="hu-HU"/>
        </w:rPr>
        <w:alias w:val="Party2 Name"/>
        <w:tag w:val="Party2 Name"/>
        <w:id w:val="1238209263"/>
        <w:placeholder>
          <w:docPart w:val="5E12F8A5508D4873AB347ECA0A9106DD"/>
        </w:placeholder>
        <w:dataBinding w:prefixMappings="xmlns:ns0='http://schemas.macroview.com.au/bmoffice/Agreement'" w:xpath="/ns0:root[1]/ns0:Party[2]/ns0:Name[1]" w:storeItemID="{DFB29088-4A5C-4502-99F2-789069ADDA7E}"/>
        <w:comboBox w:lastValue="[]">
          <w:listItem w:displayText="/ns0:root[1]/ns0:Party[2]/ns0:Name[1]" w:value="/ns0:root[1]/ns0:Party[1]/ns0:Name[1]"/>
        </w:comboBox>
      </w:sdtPr>
      <w:sdtEndPr/>
      <w:sdtContent>
        <w:p w14:paraId="7CE3665C" w14:textId="30BC76F5" w:rsidR="00A74E9D" w:rsidRPr="00521670" w:rsidRDefault="00B605D7">
          <w:pPr>
            <w:pStyle w:val="PartyName"/>
            <w:rPr>
              <w:lang w:val="hu-HU"/>
            </w:rPr>
          </w:pPr>
          <w:r w:rsidRPr="00521670">
            <w:rPr>
              <w:rFonts w:cstheme="minorHAnsi"/>
              <w:lang w:val="hu-HU"/>
            </w:rPr>
            <w:t>[]</w:t>
          </w:r>
        </w:p>
      </w:sdtContent>
    </w:sdt>
    <w:p w14:paraId="60CB81B5" w14:textId="77777777" w:rsidR="004973BA" w:rsidRPr="00521670" w:rsidRDefault="00307AF4">
      <w:pPr>
        <w:pStyle w:val="PartyDescription"/>
        <w:rPr>
          <w:lang w:val="hu-HU"/>
        </w:rPr>
      </w:pPr>
      <w:r w:rsidRPr="00521670">
        <w:rPr>
          <w:lang w:val="hu-HU"/>
        </w:rPr>
        <w:t xml:space="preserve">mint </w:t>
      </w:r>
    </w:p>
    <w:p w14:paraId="3ADAD796" w14:textId="7A3BE9FF" w:rsidR="00A74E9D" w:rsidRPr="00521670" w:rsidRDefault="00AF4768" w:rsidP="004973BA">
      <w:pPr>
        <w:pStyle w:val="PartyDescription"/>
        <w:rPr>
          <w:lang w:val="hu-HU"/>
        </w:rPr>
      </w:pPr>
      <w:r w:rsidRPr="00521670">
        <w:rPr>
          <w:lang w:val="hu-HU"/>
        </w:rPr>
        <w:t>Jogosult</w:t>
      </w:r>
      <w:r w:rsidR="008C0645" w:rsidRPr="00521670">
        <w:rPr>
          <w:lang w:val="hu-HU"/>
        </w:rPr>
        <w:t xml:space="preserve"> </w:t>
      </w:r>
    </w:p>
    <w:bookmarkEnd w:id="2"/>
    <w:bookmarkEnd w:id="1"/>
    <w:p w14:paraId="788D76F9" w14:textId="10D9C155" w:rsidR="00A74E9D" w:rsidRPr="00521670" w:rsidRDefault="00A74E9D">
      <w:pPr>
        <w:rPr>
          <w:lang w:val="hu-HU"/>
        </w:rPr>
        <w:sectPr w:rsidR="00A74E9D" w:rsidRPr="00521670" w:rsidSect="00AC2C1F">
          <w:headerReference w:type="default" r:id="rId9"/>
          <w:footerReference w:type="default" r:id="rId10"/>
          <w:footerReference w:type="first" r:id="rId11"/>
          <w:pgSz w:w="11907" w:h="16840" w:code="9"/>
          <w:pgMar w:top="1440" w:right="1440" w:bottom="1440" w:left="1440" w:header="720" w:footer="561" w:gutter="0"/>
          <w:paperSrc w:first="15" w:other="15"/>
          <w:pgNumType w:start="1"/>
          <w:cols w:space="720"/>
          <w:titlePg/>
          <w:docGrid w:linePitch="68"/>
        </w:sectPr>
      </w:pPr>
    </w:p>
    <w:p w14:paraId="661A145C" w14:textId="77C5C962" w:rsidR="00AC2C1F" w:rsidRPr="00521670" w:rsidRDefault="00AF4768" w:rsidP="006622F2">
      <w:pPr>
        <w:pStyle w:val="wText"/>
        <w:widowControl w:val="0"/>
        <w:spacing w:line="260" w:lineRule="atLeast"/>
        <w:rPr>
          <w:rFonts w:asciiTheme="minorHAnsi" w:hAnsiTheme="minorHAnsi" w:cstheme="minorHAnsi"/>
          <w:sz w:val="22"/>
          <w:lang w:val="hu-HU"/>
        </w:rPr>
      </w:pPr>
      <w:bookmarkStart w:id="5" w:name="Parties_Preamble"/>
      <w:bookmarkStart w:id="6" w:name="Section_Body"/>
      <w:bookmarkEnd w:id="0"/>
      <w:r w:rsidRPr="00521670">
        <w:rPr>
          <w:rFonts w:asciiTheme="minorHAnsi" w:hAnsiTheme="minorHAnsi" w:cstheme="minorHAnsi"/>
          <w:b/>
          <w:sz w:val="22"/>
          <w:lang w:val="hu-HU"/>
        </w:rPr>
        <w:lastRenderedPageBreak/>
        <w:t>KÉSZFIZETŐ KEZESSÉGVÁLLALÁSI SZERZŐDÉS</w:t>
      </w:r>
      <w:r w:rsidR="0099329D" w:rsidRPr="00521670">
        <w:rPr>
          <w:rFonts w:asciiTheme="minorHAnsi" w:hAnsiTheme="minorHAnsi" w:cstheme="minorHAnsi"/>
          <w:sz w:val="22"/>
          <w:lang w:val="hu-HU"/>
        </w:rPr>
        <w:t xml:space="preserve"> (a</w:t>
      </w:r>
      <w:r w:rsidR="00AC2C1F" w:rsidRPr="00521670">
        <w:rPr>
          <w:rFonts w:asciiTheme="minorHAnsi" w:hAnsiTheme="minorHAnsi" w:cstheme="minorHAnsi"/>
          <w:sz w:val="22"/>
          <w:lang w:val="hu-HU"/>
        </w:rPr>
        <w:t xml:space="preserve"> “</w:t>
      </w:r>
      <w:r w:rsidR="0099329D" w:rsidRPr="00521670">
        <w:rPr>
          <w:rFonts w:asciiTheme="minorHAnsi" w:hAnsiTheme="minorHAnsi" w:cstheme="minorHAnsi"/>
          <w:b/>
          <w:sz w:val="22"/>
          <w:lang w:val="hu-HU"/>
        </w:rPr>
        <w:t>Szerződés</w:t>
      </w:r>
      <w:r w:rsidR="008B3E3E" w:rsidRPr="00521670">
        <w:rPr>
          <w:rFonts w:asciiTheme="minorHAnsi" w:hAnsiTheme="minorHAnsi" w:cstheme="minorHAnsi"/>
          <w:sz w:val="22"/>
          <w:lang w:val="hu-HU"/>
        </w:rPr>
        <w:t>”)</w:t>
      </w:r>
      <w:r w:rsidR="00B14460" w:rsidRPr="00521670">
        <w:rPr>
          <w:rFonts w:asciiTheme="minorHAnsi" w:hAnsiTheme="minorHAnsi" w:cstheme="minorHAnsi"/>
          <w:sz w:val="22"/>
          <w:lang w:val="hu-HU"/>
        </w:rPr>
        <w:t>,</w:t>
      </w:r>
      <w:r w:rsidR="008B3E3E" w:rsidRPr="00521670">
        <w:rPr>
          <w:rFonts w:asciiTheme="minorHAnsi" w:hAnsiTheme="minorHAnsi" w:cstheme="minorHAnsi"/>
          <w:sz w:val="22"/>
          <w:lang w:val="hu-HU"/>
        </w:rPr>
        <w:t xml:space="preserve"> </w:t>
      </w:r>
      <w:r w:rsidR="00B41ABA" w:rsidRPr="00521670">
        <w:rPr>
          <w:rFonts w:asciiTheme="minorHAnsi" w:hAnsiTheme="minorHAnsi" w:cstheme="minorHAnsi"/>
          <w:sz w:val="22"/>
          <w:lang w:val="hu-HU"/>
        </w:rPr>
        <w:t>amely</w:t>
      </w:r>
      <w:r w:rsidR="00AC2C1F" w:rsidRPr="00521670">
        <w:rPr>
          <w:rFonts w:asciiTheme="minorHAnsi" w:hAnsiTheme="minorHAnsi" w:cstheme="minorHAnsi"/>
          <w:sz w:val="22"/>
          <w:lang w:val="hu-HU"/>
        </w:rPr>
        <w:t>:</w:t>
      </w:r>
    </w:p>
    <w:p w14:paraId="118BE877" w14:textId="2EACA91C" w:rsidR="00AC2C1F" w:rsidRPr="00521670" w:rsidRDefault="00AC2C1F" w:rsidP="006622F2">
      <w:pPr>
        <w:pStyle w:val="wText"/>
        <w:widowControl w:val="0"/>
        <w:tabs>
          <w:tab w:val="left" w:pos="720"/>
        </w:tabs>
        <w:spacing w:line="260" w:lineRule="atLeast"/>
        <w:ind w:left="709" w:hanging="709"/>
        <w:rPr>
          <w:rFonts w:asciiTheme="minorHAnsi" w:hAnsiTheme="minorHAnsi" w:cstheme="minorHAnsi"/>
          <w:sz w:val="22"/>
          <w:lang w:val="hu-HU"/>
        </w:rPr>
      </w:pPr>
      <w:r w:rsidRPr="00521670">
        <w:rPr>
          <w:rFonts w:asciiTheme="minorHAnsi" w:hAnsiTheme="minorHAnsi" w:cstheme="minorHAnsi"/>
          <w:sz w:val="22"/>
          <w:lang w:val="hu-HU"/>
        </w:rPr>
        <w:t>(1)</w:t>
      </w:r>
      <w:r w:rsidRPr="00521670">
        <w:rPr>
          <w:rFonts w:asciiTheme="minorHAnsi" w:hAnsiTheme="minorHAnsi" w:cstheme="minorHAnsi"/>
          <w:sz w:val="22"/>
          <w:lang w:val="hu-HU"/>
        </w:rPr>
        <w:tab/>
      </w:r>
      <w:r w:rsidR="00D97879" w:rsidRPr="00521670">
        <w:rPr>
          <w:rFonts w:asciiTheme="minorHAnsi" w:hAnsiTheme="minorHAnsi" w:cstheme="minorHAnsi"/>
          <w:sz w:val="22"/>
          <w:lang w:val="hu-HU"/>
        </w:rPr>
        <w:t>[_]</w:t>
      </w:r>
      <w:r w:rsidR="00315C17" w:rsidRPr="00521670">
        <w:rPr>
          <w:rFonts w:cstheme="minorHAnsi"/>
          <w:sz w:val="22"/>
          <w:lang w:val="hu-HU"/>
        </w:rPr>
        <w:t>,</w:t>
      </w:r>
      <w:r w:rsidR="002D4B00" w:rsidRPr="00521670">
        <w:rPr>
          <w:rFonts w:cstheme="minorHAnsi"/>
          <w:sz w:val="22"/>
          <w:lang w:val="hu-HU"/>
        </w:rPr>
        <w:t xml:space="preserve"> </w:t>
      </w:r>
      <w:r w:rsidR="00B41ABA" w:rsidRPr="00521670">
        <w:rPr>
          <w:rFonts w:cstheme="minorHAnsi"/>
          <w:sz w:val="22"/>
          <w:lang w:val="hu-HU"/>
        </w:rPr>
        <w:t>amely</w:t>
      </w:r>
      <w:r w:rsidR="00604A67" w:rsidRPr="00521670">
        <w:rPr>
          <w:rFonts w:cstheme="minorHAnsi"/>
          <w:sz w:val="22"/>
          <w:lang w:val="hu-HU"/>
        </w:rPr>
        <w:t xml:space="preserve"> </w:t>
      </w:r>
      <w:r w:rsidR="00604A67" w:rsidRPr="00521670">
        <w:rPr>
          <w:rFonts w:asciiTheme="minorHAnsi" w:hAnsiTheme="minorHAnsi" w:cstheme="minorHAnsi"/>
          <w:sz w:val="22"/>
          <w:lang w:val="hu-HU"/>
        </w:rPr>
        <w:t>[_]</w:t>
      </w:r>
      <w:r w:rsidR="001E35D6" w:rsidRPr="00521670">
        <w:rPr>
          <w:rFonts w:asciiTheme="minorHAnsi" w:hAnsiTheme="minorHAnsi" w:cstheme="minorHAnsi"/>
          <w:sz w:val="22"/>
          <w:lang w:val="hu-HU"/>
        </w:rPr>
        <w:t xml:space="preserve"> </w:t>
      </w:r>
      <w:r w:rsidR="00604A67" w:rsidRPr="00521670">
        <w:rPr>
          <w:rFonts w:asciiTheme="minorHAnsi" w:hAnsiTheme="minorHAnsi" w:cstheme="minorHAnsi"/>
          <w:sz w:val="22"/>
          <w:lang w:val="hu-HU"/>
        </w:rPr>
        <w:t>cégjegyzékszámon bejegyzett</w:t>
      </w:r>
      <w:r w:rsidR="00B14460" w:rsidRPr="00521670">
        <w:rPr>
          <w:rFonts w:asciiTheme="minorHAnsi" w:hAnsiTheme="minorHAnsi" w:cstheme="minorHAnsi"/>
          <w:sz w:val="22"/>
          <w:lang w:val="hu-HU"/>
        </w:rPr>
        <w:t xml:space="preserve"> és </w:t>
      </w:r>
      <w:r w:rsidR="00B41ABA" w:rsidRPr="00521670">
        <w:rPr>
          <w:rFonts w:asciiTheme="minorHAnsi" w:hAnsiTheme="minorHAnsi" w:cstheme="minorHAnsi"/>
          <w:sz w:val="22"/>
          <w:lang w:val="hu-HU"/>
        </w:rPr>
        <w:t>amely</w:t>
      </w:r>
      <w:r w:rsidR="00604A67" w:rsidRPr="00521670">
        <w:rPr>
          <w:rFonts w:asciiTheme="minorHAnsi" w:hAnsiTheme="minorHAnsi" w:cstheme="minorHAnsi"/>
          <w:sz w:val="22"/>
          <w:lang w:val="hu-HU"/>
        </w:rPr>
        <w:t>nek székhelye [_], adószáma [_], statisztikai számjele [_]</w:t>
      </w:r>
      <w:r w:rsidR="00B14460" w:rsidRPr="00521670">
        <w:rPr>
          <w:rFonts w:asciiTheme="minorHAnsi" w:hAnsiTheme="minorHAnsi" w:cstheme="minorHAnsi"/>
          <w:sz w:val="22"/>
          <w:lang w:val="hu-HU"/>
        </w:rPr>
        <w:t>,</w:t>
      </w:r>
      <w:r w:rsidR="00604A67" w:rsidRPr="00521670">
        <w:rPr>
          <w:rFonts w:asciiTheme="minorHAnsi" w:hAnsiTheme="minorHAnsi" w:cstheme="minorHAnsi"/>
          <w:sz w:val="22"/>
          <w:lang w:val="hu-HU"/>
        </w:rPr>
        <w:t xml:space="preserve"> mint </w:t>
      </w:r>
      <w:r w:rsidR="00AF4768" w:rsidRPr="00521670">
        <w:rPr>
          <w:rFonts w:asciiTheme="minorHAnsi" w:hAnsiTheme="minorHAnsi" w:cstheme="minorHAnsi"/>
          <w:sz w:val="22"/>
          <w:lang w:val="hu-HU"/>
        </w:rPr>
        <w:t>készfizető kezes</w:t>
      </w:r>
      <w:r w:rsidR="00604A67" w:rsidRPr="00521670">
        <w:rPr>
          <w:rFonts w:asciiTheme="minorHAnsi" w:hAnsiTheme="minorHAnsi" w:cstheme="minorHAnsi"/>
          <w:sz w:val="22"/>
          <w:lang w:val="hu-HU"/>
        </w:rPr>
        <w:t xml:space="preserve"> (a "</w:t>
      </w:r>
      <w:commentRangeStart w:id="7"/>
      <w:r w:rsidR="00AF4768" w:rsidRPr="00521670">
        <w:rPr>
          <w:rFonts w:asciiTheme="minorHAnsi" w:hAnsiTheme="minorHAnsi" w:cstheme="minorHAnsi"/>
          <w:b/>
          <w:sz w:val="22"/>
          <w:lang w:val="hu-HU"/>
        </w:rPr>
        <w:t xml:space="preserve">Készfizető </w:t>
      </w:r>
      <w:commentRangeEnd w:id="7"/>
      <w:r w:rsidR="00521670">
        <w:rPr>
          <w:rStyle w:val="Jegyzethivatkozs"/>
          <w:rFonts w:asciiTheme="minorHAnsi" w:eastAsiaTheme="minorEastAsia" w:hAnsiTheme="minorHAnsi" w:cs="Times New Roman"/>
        </w:rPr>
        <w:commentReference w:id="7"/>
      </w:r>
      <w:r w:rsidR="00AF4768" w:rsidRPr="00521670">
        <w:rPr>
          <w:rFonts w:asciiTheme="minorHAnsi" w:hAnsiTheme="minorHAnsi" w:cstheme="minorHAnsi"/>
          <w:b/>
          <w:sz w:val="22"/>
          <w:lang w:val="hu-HU"/>
        </w:rPr>
        <w:t>Kezes</w:t>
      </w:r>
      <w:r w:rsidR="00604A67" w:rsidRPr="00521670">
        <w:rPr>
          <w:rFonts w:asciiTheme="minorHAnsi" w:hAnsiTheme="minorHAnsi" w:cstheme="minorHAnsi"/>
          <w:sz w:val="22"/>
          <w:lang w:val="hu-HU"/>
        </w:rPr>
        <w:t>");</w:t>
      </w:r>
    </w:p>
    <w:p w14:paraId="3F61C4F1" w14:textId="7BDB7612" w:rsidR="00AC2C1F" w:rsidRPr="00521670" w:rsidRDefault="0021406D" w:rsidP="006622F2">
      <w:pPr>
        <w:pStyle w:val="wText"/>
        <w:widowControl w:val="0"/>
        <w:spacing w:line="260" w:lineRule="atLeast"/>
        <w:ind w:left="709"/>
        <w:rPr>
          <w:rFonts w:asciiTheme="minorHAnsi" w:hAnsiTheme="minorHAnsi" w:cstheme="minorHAnsi"/>
          <w:sz w:val="22"/>
          <w:lang w:val="hu-HU"/>
        </w:rPr>
      </w:pPr>
      <w:r w:rsidRPr="00521670">
        <w:rPr>
          <w:rFonts w:asciiTheme="minorHAnsi" w:hAnsiTheme="minorHAnsi" w:cstheme="minorHAnsi"/>
          <w:sz w:val="22"/>
          <w:lang w:val="hu-HU"/>
        </w:rPr>
        <w:t>és</w:t>
      </w:r>
      <w:r w:rsidR="004A6D4C" w:rsidRPr="00521670">
        <w:rPr>
          <w:rFonts w:asciiTheme="minorHAnsi" w:hAnsiTheme="minorHAnsi" w:cstheme="minorHAnsi"/>
          <w:sz w:val="22"/>
          <w:lang w:val="hu-HU"/>
        </w:rPr>
        <w:t xml:space="preserve"> </w:t>
      </w:r>
    </w:p>
    <w:p w14:paraId="24CD35BB" w14:textId="3D3BF9E8" w:rsidR="00AC2C1F" w:rsidRPr="00521670" w:rsidRDefault="00AC2C1F" w:rsidP="0021406D">
      <w:pPr>
        <w:pStyle w:val="wText"/>
        <w:widowControl w:val="0"/>
        <w:tabs>
          <w:tab w:val="left" w:pos="720"/>
        </w:tabs>
        <w:spacing w:line="260" w:lineRule="atLeast"/>
        <w:ind w:left="709" w:hanging="709"/>
        <w:rPr>
          <w:rFonts w:asciiTheme="minorHAnsi" w:hAnsiTheme="minorHAnsi" w:cstheme="minorHAnsi"/>
          <w:sz w:val="22"/>
          <w:lang w:val="hu-HU"/>
        </w:rPr>
      </w:pPr>
      <w:r w:rsidRPr="00521670">
        <w:rPr>
          <w:rFonts w:asciiTheme="minorHAnsi" w:hAnsiTheme="minorHAnsi" w:cstheme="minorHAnsi"/>
          <w:sz w:val="22"/>
          <w:lang w:val="hu-HU"/>
        </w:rPr>
        <w:t>(2)</w:t>
      </w:r>
      <w:r w:rsidRPr="00521670">
        <w:rPr>
          <w:rFonts w:asciiTheme="minorHAnsi" w:hAnsiTheme="minorHAnsi" w:cstheme="minorHAnsi"/>
          <w:sz w:val="22"/>
          <w:lang w:val="hu-HU"/>
        </w:rPr>
        <w:tab/>
      </w:r>
      <w:r w:rsidR="004A6D4C" w:rsidRPr="00521670">
        <w:rPr>
          <w:rFonts w:asciiTheme="minorHAnsi" w:hAnsiTheme="minorHAnsi" w:cstheme="minorHAnsi"/>
          <w:b/>
          <w:sz w:val="22"/>
          <w:lang w:val="hu-HU"/>
        </w:rPr>
        <w:t>IFKA Közhasznú Nonprofit Kft.</w:t>
      </w:r>
      <w:r w:rsidR="00A1655F" w:rsidRPr="00521670">
        <w:rPr>
          <w:rFonts w:cstheme="minorHAnsi"/>
          <w:sz w:val="22"/>
          <w:lang w:val="hu-HU"/>
        </w:rPr>
        <w:t xml:space="preserve">, amely </w:t>
      </w:r>
      <w:r w:rsidR="00D54DD8" w:rsidRPr="00521670">
        <w:rPr>
          <w:rFonts w:asciiTheme="minorHAnsi" w:hAnsiTheme="minorHAnsi" w:cstheme="minorHAnsi"/>
          <w:sz w:val="22"/>
          <w:lang w:val="hu-HU"/>
        </w:rPr>
        <w:t>01-09-980439</w:t>
      </w:r>
      <w:r w:rsidR="00A1655F" w:rsidRPr="00521670">
        <w:rPr>
          <w:rFonts w:asciiTheme="minorHAnsi" w:hAnsiTheme="minorHAnsi" w:cstheme="minorHAnsi"/>
          <w:sz w:val="22"/>
          <w:lang w:val="hu-HU"/>
        </w:rPr>
        <w:t xml:space="preserve"> cégjegyzékszámon bejegyzett és amelynek székhelye </w:t>
      </w:r>
      <w:r w:rsidR="00D54DD8" w:rsidRPr="00521670">
        <w:rPr>
          <w:rFonts w:asciiTheme="minorHAnsi" w:hAnsiTheme="minorHAnsi" w:cstheme="minorHAnsi"/>
          <w:sz w:val="22"/>
          <w:lang w:val="hu-HU"/>
        </w:rPr>
        <w:t>1062 Budapest, Andrássy út 100.</w:t>
      </w:r>
      <w:r w:rsidR="00A1655F" w:rsidRPr="00521670">
        <w:rPr>
          <w:rFonts w:asciiTheme="minorHAnsi" w:hAnsiTheme="minorHAnsi" w:cstheme="minorHAnsi"/>
          <w:sz w:val="22"/>
          <w:lang w:val="hu-HU"/>
        </w:rPr>
        <w:t xml:space="preserve">, adószáma </w:t>
      </w:r>
      <w:r w:rsidR="00D54DD8" w:rsidRPr="00521670">
        <w:rPr>
          <w:rFonts w:asciiTheme="minorHAnsi" w:hAnsiTheme="minorHAnsi" w:cstheme="minorHAnsi"/>
          <w:sz w:val="22"/>
          <w:lang w:val="hu-HU"/>
        </w:rPr>
        <w:t>23833904-2-42</w:t>
      </w:r>
      <w:r w:rsidR="00A1655F" w:rsidRPr="00521670">
        <w:rPr>
          <w:rFonts w:asciiTheme="minorHAnsi" w:hAnsiTheme="minorHAnsi" w:cstheme="minorHAnsi"/>
          <w:sz w:val="22"/>
          <w:lang w:val="hu-HU"/>
        </w:rPr>
        <w:t xml:space="preserve">, statisztikai számjele [_], </w:t>
      </w:r>
      <w:r w:rsidR="0021406D" w:rsidRPr="00521670">
        <w:rPr>
          <w:rFonts w:asciiTheme="minorHAnsi" w:hAnsiTheme="minorHAnsi" w:cstheme="minorHAnsi"/>
          <w:sz w:val="22"/>
          <w:lang w:val="hu-HU"/>
        </w:rPr>
        <w:t xml:space="preserve">mint </w:t>
      </w:r>
      <w:r w:rsidR="00AF4768" w:rsidRPr="00521670">
        <w:rPr>
          <w:rFonts w:asciiTheme="minorHAnsi" w:hAnsiTheme="minorHAnsi" w:cstheme="minorHAnsi"/>
          <w:sz w:val="22"/>
          <w:lang w:val="hu-HU"/>
        </w:rPr>
        <w:t>jogosult</w:t>
      </w:r>
      <w:r w:rsidR="0021406D" w:rsidRPr="00521670">
        <w:rPr>
          <w:rFonts w:asciiTheme="minorHAnsi" w:hAnsiTheme="minorHAnsi" w:cstheme="minorHAnsi"/>
          <w:sz w:val="22"/>
          <w:lang w:val="hu-HU"/>
        </w:rPr>
        <w:t xml:space="preserve"> (a "</w:t>
      </w:r>
      <w:r w:rsidR="00AF4768" w:rsidRPr="00521670">
        <w:rPr>
          <w:rFonts w:asciiTheme="minorHAnsi" w:hAnsiTheme="minorHAnsi" w:cstheme="minorHAnsi"/>
          <w:b/>
          <w:sz w:val="22"/>
          <w:lang w:val="hu-HU"/>
        </w:rPr>
        <w:t>Jogosult</w:t>
      </w:r>
      <w:r w:rsidR="0021406D" w:rsidRPr="00521670">
        <w:rPr>
          <w:rFonts w:asciiTheme="minorHAnsi" w:hAnsiTheme="minorHAnsi" w:cstheme="minorHAnsi"/>
          <w:sz w:val="22"/>
          <w:lang w:val="hu-HU"/>
        </w:rPr>
        <w:t>");</w:t>
      </w:r>
    </w:p>
    <w:p w14:paraId="6F931B27" w14:textId="62D23D68" w:rsidR="00AC2C1F" w:rsidRPr="00521670" w:rsidRDefault="0021406D" w:rsidP="00315C17">
      <w:pPr>
        <w:pStyle w:val="wText"/>
        <w:widowControl w:val="0"/>
        <w:spacing w:line="260" w:lineRule="atLeast"/>
        <w:rPr>
          <w:rFonts w:asciiTheme="minorHAnsi" w:hAnsiTheme="minorHAnsi" w:cstheme="minorHAnsi"/>
          <w:sz w:val="22"/>
          <w:lang w:val="hu-HU"/>
        </w:rPr>
      </w:pPr>
      <w:r w:rsidRPr="00521670">
        <w:rPr>
          <w:rFonts w:asciiTheme="minorHAnsi" w:hAnsiTheme="minorHAnsi" w:cstheme="minorHAnsi"/>
          <w:sz w:val="22"/>
          <w:lang w:val="hu-HU"/>
        </w:rPr>
        <w:t xml:space="preserve">(a </w:t>
      </w:r>
      <w:r w:rsidR="00AF4768" w:rsidRPr="00521670">
        <w:rPr>
          <w:rFonts w:asciiTheme="minorHAnsi" w:hAnsiTheme="minorHAnsi" w:cstheme="minorHAnsi"/>
          <w:sz w:val="22"/>
          <w:lang w:val="hu-HU"/>
        </w:rPr>
        <w:t xml:space="preserve">Készfizető Kezes </w:t>
      </w:r>
      <w:r w:rsidRPr="00521670">
        <w:rPr>
          <w:rFonts w:asciiTheme="minorHAnsi" w:hAnsiTheme="minorHAnsi" w:cstheme="minorHAnsi"/>
          <w:sz w:val="22"/>
          <w:lang w:val="hu-HU"/>
        </w:rPr>
        <w:t xml:space="preserve">és a </w:t>
      </w:r>
      <w:r w:rsidR="00AF4768" w:rsidRPr="00521670">
        <w:rPr>
          <w:rFonts w:asciiTheme="minorHAnsi" w:hAnsiTheme="minorHAnsi" w:cstheme="minorHAnsi"/>
          <w:sz w:val="22"/>
          <w:lang w:val="hu-HU"/>
        </w:rPr>
        <w:t>Jogosult</w:t>
      </w:r>
      <w:r w:rsidR="00297551" w:rsidRPr="00521670">
        <w:rPr>
          <w:rFonts w:asciiTheme="minorHAnsi" w:hAnsiTheme="minorHAnsi" w:cstheme="minorHAnsi"/>
          <w:sz w:val="22"/>
          <w:lang w:val="hu-HU"/>
        </w:rPr>
        <w:t xml:space="preserve"> </w:t>
      </w:r>
      <w:r w:rsidRPr="00521670">
        <w:rPr>
          <w:rFonts w:asciiTheme="minorHAnsi" w:hAnsiTheme="minorHAnsi" w:cstheme="minorHAnsi"/>
          <w:sz w:val="22"/>
          <w:lang w:val="hu-HU"/>
        </w:rPr>
        <w:t>együttesen a "</w:t>
      </w:r>
      <w:r w:rsidRPr="00521670">
        <w:rPr>
          <w:rFonts w:asciiTheme="minorHAnsi" w:hAnsiTheme="minorHAnsi" w:cstheme="minorHAnsi"/>
          <w:b/>
          <w:sz w:val="22"/>
          <w:lang w:val="hu-HU"/>
        </w:rPr>
        <w:t>Felek</w:t>
      </w:r>
      <w:r w:rsidRPr="00521670">
        <w:rPr>
          <w:rFonts w:asciiTheme="minorHAnsi" w:hAnsiTheme="minorHAnsi" w:cstheme="minorHAnsi"/>
          <w:sz w:val="22"/>
          <w:lang w:val="hu-HU"/>
        </w:rPr>
        <w:t>") között</w:t>
      </w:r>
      <w:r w:rsidR="00B76FA2" w:rsidRPr="00521670">
        <w:rPr>
          <w:rFonts w:asciiTheme="minorHAnsi" w:hAnsiTheme="minorHAnsi" w:cstheme="minorHAnsi"/>
          <w:sz w:val="22"/>
          <w:lang w:val="hu-HU"/>
        </w:rPr>
        <w:t xml:space="preserve"> jött létre</w:t>
      </w:r>
      <w:r w:rsidR="00315C17" w:rsidRPr="00521670">
        <w:rPr>
          <w:rFonts w:asciiTheme="minorHAnsi" w:hAnsiTheme="minorHAnsi" w:cstheme="minorHAnsi"/>
          <w:sz w:val="22"/>
          <w:lang w:val="hu-HU"/>
        </w:rPr>
        <w:t>.</w:t>
      </w:r>
      <w:r w:rsidR="00D54DD8" w:rsidRPr="00521670">
        <w:rPr>
          <w:rFonts w:asciiTheme="minorHAnsi" w:hAnsiTheme="minorHAnsi" w:cstheme="minorHAnsi"/>
          <w:sz w:val="22"/>
          <w:lang w:val="hu-HU"/>
        </w:rPr>
        <w:t xml:space="preserve"> </w:t>
      </w:r>
    </w:p>
    <w:p w14:paraId="7985874C" w14:textId="77777777" w:rsidR="00A74E9D" w:rsidRPr="00521670" w:rsidRDefault="0021406D" w:rsidP="006622F2">
      <w:pPr>
        <w:pStyle w:val="Cmsor1"/>
        <w:keepNext w:val="0"/>
        <w:spacing w:after="240"/>
        <w:jc w:val="both"/>
        <w:rPr>
          <w:rFonts w:cstheme="minorHAnsi"/>
          <w:szCs w:val="22"/>
          <w:lang w:val="hu-HU"/>
        </w:rPr>
      </w:pPr>
      <w:bookmarkStart w:id="8" w:name="Recitals"/>
      <w:bookmarkEnd w:id="5"/>
      <w:r w:rsidRPr="00521670">
        <w:rPr>
          <w:rFonts w:cstheme="minorHAnsi"/>
          <w:szCs w:val="22"/>
          <w:lang w:val="hu-HU"/>
        </w:rPr>
        <w:t>ELŐZMÉNYEK</w:t>
      </w:r>
    </w:p>
    <w:p w14:paraId="12A4709D" w14:textId="4BAF2DF8" w:rsidR="000A473C" w:rsidRPr="00521670" w:rsidRDefault="009133B7" w:rsidP="002D4509">
      <w:pPr>
        <w:pStyle w:val="Recital"/>
        <w:spacing w:after="240"/>
        <w:ind w:left="709" w:hanging="709"/>
        <w:jc w:val="both"/>
        <w:rPr>
          <w:rFonts w:cstheme="minorHAnsi"/>
          <w:szCs w:val="22"/>
          <w:lang w:val="hu-HU"/>
        </w:rPr>
      </w:pPr>
      <w:bookmarkStart w:id="9" w:name="RecitalsStart"/>
      <w:bookmarkEnd w:id="9"/>
      <w:commentRangeStart w:id="10"/>
      <w:r w:rsidRPr="00521670">
        <w:rPr>
          <w:rFonts w:cstheme="minorHAnsi"/>
          <w:lang w:val="hu-HU"/>
        </w:rPr>
        <w:t>[_]</w:t>
      </w:r>
      <w:r w:rsidR="002D4B00" w:rsidRPr="00521670">
        <w:rPr>
          <w:rFonts w:cstheme="minorHAnsi"/>
          <w:lang w:val="hu-HU"/>
        </w:rPr>
        <w:t xml:space="preserve">, </w:t>
      </w:r>
      <w:r w:rsidR="00B41ABA" w:rsidRPr="00521670">
        <w:rPr>
          <w:rFonts w:cstheme="minorHAnsi"/>
          <w:lang w:val="hu-HU"/>
        </w:rPr>
        <w:t>amely</w:t>
      </w:r>
      <w:r w:rsidR="002D4B00" w:rsidRPr="00521670">
        <w:rPr>
          <w:rFonts w:cstheme="minorHAnsi"/>
          <w:lang w:val="hu-HU"/>
        </w:rPr>
        <w:t xml:space="preserve"> [_]</w:t>
      </w:r>
      <w:r w:rsidR="009E5066" w:rsidRPr="00521670">
        <w:rPr>
          <w:rFonts w:cstheme="minorHAnsi"/>
          <w:lang w:val="hu-HU"/>
        </w:rPr>
        <w:t xml:space="preserve"> </w:t>
      </w:r>
      <w:r w:rsidR="00B501AE" w:rsidRPr="00521670">
        <w:rPr>
          <w:rFonts w:cstheme="minorHAnsi"/>
          <w:lang w:val="hu-HU"/>
        </w:rPr>
        <w:t>cégjegyzékszámon bejegyzett és</w:t>
      </w:r>
      <w:r w:rsidR="002D4B00" w:rsidRPr="00521670">
        <w:rPr>
          <w:rFonts w:cstheme="minorHAnsi"/>
          <w:lang w:val="hu-HU"/>
        </w:rPr>
        <w:t xml:space="preserve"> a</w:t>
      </w:r>
      <w:r w:rsidR="00B41ABA" w:rsidRPr="00521670">
        <w:rPr>
          <w:rFonts w:cstheme="minorHAnsi"/>
          <w:lang w:val="hu-HU"/>
        </w:rPr>
        <w:t>mely</w:t>
      </w:r>
      <w:r w:rsidR="002D4B00" w:rsidRPr="00521670">
        <w:rPr>
          <w:rFonts w:cstheme="minorHAnsi"/>
          <w:lang w:val="hu-HU"/>
        </w:rPr>
        <w:t>nek székhelye [_], mint hitelfelvevő (a "</w:t>
      </w:r>
      <w:r w:rsidR="00D54DD8" w:rsidRPr="00521670">
        <w:rPr>
          <w:rFonts w:cstheme="minorHAnsi"/>
          <w:b/>
          <w:lang w:val="hu-HU"/>
        </w:rPr>
        <w:t>Kedvezményezett</w:t>
      </w:r>
      <w:r w:rsidR="002D4B00" w:rsidRPr="00521670">
        <w:rPr>
          <w:rFonts w:cstheme="minorHAnsi"/>
          <w:lang w:val="hu-HU"/>
        </w:rPr>
        <w:t xml:space="preserve">") </w:t>
      </w:r>
      <w:commentRangeEnd w:id="10"/>
      <w:r w:rsidR="00D54DD8" w:rsidRPr="00521670">
        <w:rPr>
          <w:rStyle w:val="Jegyzethivatkozs"/>
        </w:rPr>
        <w:commentReference w:id="10"/>
      </w:r>
      <w:r w:rsidR="002D4B00" w:rsidRPr="00521670">
        <w:rPr>
          <w:rFonts w:cstheme="minorHAnsi"/>
          <w:lang w:val="hu-HU"/>
        </w:rPr>
        <w:t xml:space="preserve">és a </w:t>
      </w:r>
      <w:r w:rsidR="00AF4768" w:rsidRPr="00521670">
        <w:rPr>
          <w:rFonts w:cstheme="minorHAnsi"/>
          <w:lang w:val="hu-HU"/>
        </w:rPr>
        <w:t>Jogosult</w:t>
      </w:r>
      <w:r w:rsidR="002D4B00" w:rsidRPr="00521670">
        <w:rPr>
          <w:rFonts w:cstheme="minorHAnsi"/>
          <w:lang w:val="hu-HU"/>
        </w:rPr>
        <w:t>, között [_] napján</w:t>
      </w:r>
      <w:r w:rsidR="0043407F" w:rsidRPr="00521670">
        <w:rPr>
          <w:rFonts w:cstheme="minorHAnsi"/>
          <w:lang w:val="hu-HU"/>
        </w:rPr>
        <w:t xml:space="preserve"> </w:t>
      </w:r>
      <w:r w:rsidR="002D4B00" w:rsidRPr="00521670">
        <w:rPr>
          <w:rFonts w:cstheme="minorHAnsi"/>
          <w:lang w:val="hu-HU"/>
        </w:rPr>
        <w:t>[_]</w:t>
      </w:r>
      <w:r w:rsidR="00B14460" w:rsidRPr="00521670">
        <w:rPr>
          <w:rFonts w:cstheme="minorHAnsi"/>
          <w:lang w:val="hu-HU"/>
        </w:rPr>
        <w:t xml:space="preserve"> </w:t>
      </w:r>
      <w:r w:rsidR="004622F5" w:rsidRPr="00521670">
        <w:rPr>
          <w:rFonts w:cstheme="minorHAnsi"/>
          <w:lang w:val="hu-HU"/>
        </w:rPr>
        <w:t>HUF</w:t>
      </w:r>
      <w:r w:rsidR="002D4B00" w:rsidRPr="00521670">
        <w:rPr>
          <w:rFonts w:cstheme="minorHAnsi"/>
          <w:lang w:val="hu-HU"/>
        </w:rPr>
        <w:t xml:space="preserve">-nak megfelelő </w:t>
      </w:r>
      <w:r w:rsidR="00B14460" w:rsidRPr="00521670">
        <w:rPr>
          <w:rFonts w:cstheme="minorHAnsi"/>
          <w:lang w:val="hu-HU"/>
        </w:rPr>
        <w:t xml:space="preserve">támogatási </w:t>
      </w:r>
      <w:r w:rsidR="002D4B00" w:rsidRPr="00521670">
        <w:rPr>
          <w:rFonts w:cstheme="minorHAnsi"/>
          <w:lang w:val="hu-HU"/>
        </w:rPr>
        <w:t xml:space="preserve">összegű, jelen Szerződéshez </w:t>
      </w:r>
      <w:r w:rsidR="00584B1C" w:rsidRPr="00521670">
        <w:rPr>
          <w:rFonts w:cstheme="minorHAnsi"/>
          <w:lang w:val="hu-HU"/>
        </w:rPr>
        <w:t>1</w:t>
      </w:r>
      <w:r w:rsidR="002D4B00" w:rsidRPr="00521670">
        <w:rPr>
          <w:rFonts w:cstheme="minorHAnsi"/>
          <w:lang w:val="hu-HU"/>
        </w:rPr>
        <w:t xml:space="preserve">. számú Mellékletként csatolt </w:t>
      </w:r>
      <w:r w:rsidR="0035552D" w:rsidRPr="00521670">
        <w:rPr>
          <w:rFonts w:cstheme="minorHAnsi"/>
          <w:lang w:val="hu-HU"/>
        </w:rPr>
        <w:t>támogat</w:t>
      </w:r>
      <w:r w:rsidR="00AA2E50" w:rsidRPr="00521670">
        <w:rPr>
          <w:rFonts w:cstheme="minorHAnsi"/>
          <w:lang w:val="hu-HU"/>
        </w:rPr>
        <w:t>ói</w:t>
      </w:r>
      <w:r w:rsidR="0035552D" w:rsidRPr="00521670">
        <w:rPr>
          <w:rFonts w:cstheme="minorHAnsi"/>
          <w:lang w:val="hu-HU"/>
        </w:rPr>
        <w:t xml:space="preserve"> </w:t>
      </w:r>
      <w:r w:rsidR="00D54DD8" w:rsidRPr="00521670">
        <w:rPr>
          <w:rFonts w:cstheme="minorHAnsi"/>
          <w:lang w:val="hu-HU"/>
        </w:rPr>
        <w:t>okirat alapján támogatási jogviszony</w:t>
      </w:r>
      <w:r w:rsidR="0035552D" w:rsidRPr="00521670">
        <w:rPr>
          <w:rFonts w:cstheme="minorHAnsi"/>
          <w:lang w:val="hu-HU"/>
        </w:rPr>
        <w:t xml:space="preserve"> </w:t>
      </w:r>
      <w:r w:rsidR="00CD278A" w:rsidRPr="00521670">
        <w:rPr>
          <w:rFonts w:cstheme="minorHAnsi"/>
          <w:lang w:val="hu-HU"/>
        </w:rPr>
        <w:t xml:space="preserve">jött létre </w:t>
      </w:r>
      <w:r w:rsidR="00B76FA2" w:rsidRPr="00521670">
        <w:rPr>
          <w:rFonts w:cstheme="minorHAnsi"/>
          <w:lang w:val="hu-HU"/>
        </w:rPr>
        <w:t>(</w:t>
      </w:r>
      <w:r w:rsidR="00CD278A" w:rsidRPr="00521670">
        <w:rPr>
          <w:rFonts w:cstheme="minorHAnsi"/>
          <w:lang w:val="hu-HU"/>
        </w:rPr>
        <w:t>a</w:t>
      </w:r>
      <w:r w:rsidR="00C843B0" w:rsidRPr="00521670">
        <w:rPr>
          <w:rFonts w:cstheme="minorHAnsi"/>
          <w:lang w:val="hu-HU"/>
        </w:rPr>
        <w:t>hogy az</w:t>
      </w:r>
      <w:r w:rsidR="00CD278A" w:rsidRPr="00521670">
        <w:rPr>
          <w:rFonts w:cstheme="minorHAnsi"/>
          <w:lang w:val="hu-HU"/>
        </w:rPr>
        <w:t xml:space="preserve"> </w:t>
      </w:r>
      <w:r w:rsidR="00B76FA2" w:rsidRPr="00521670">
        <w:rPr>
          <w:rFonts w:cstheme="minorHAnsi"/>
          <w:lang w:val="hu-HU"/>
        </w:rPr>
        <w:t xml:space="preserve">időről időre </w:t>
      </w:r>
      <w:r w:rsidR="00C843B0" w:rsidRPr="00521670">
        <w:rPr>
          <w:rFonts w:cstheme="minorHAnsi"/>
          <w:lang w:val="hu-HU"/>
        </w:rPr>
        <w:t>módosításra</w:t>
      </w:r>
      <w:r w:rsidR="001E35D6" w:rsidRPr="00521670">
        <w:rPr>
          <w:rFonts w:cstheme="minorHAnsi"/>
          <w:lang w:val="hu-HU"/>
        </w:rPr>
        <w:t xml:space="preserve"> </w:t>
      </w:r>
      <w:r w:rsidR="00C843B0" w:rsidRPr="00521670">
        <w:rPr>
          <w:rFonts w:cstheme="minorHAnsi"/>
          <w:lang w:val="hu-HU"/>
        </w:rPr>
        <w:t>kerül,</w:t>
      </w:r>
      <w:r w:rsidR="00CD278A" w:rsidRPr="00521670">
        <w:rPr>
          <w:rFonts w:cstheme="minorHAnsi"/>
          <w:lang w:val="hu-HU"/>
        </w:rPr>
        <w:t xml:space="preserve"> a továbbiakban</w:t>
      </w:r>
      <w:r w:rsidR="00422623" w:rsidRPr="00521670">
        <w:rPr>
          <w:rFonts w:cstheme="minorHAnsi"/>
          <w:lang w:val="hu-HU"/>
        </w:rPr>
        <w:t xml:space="preserve"> a</w:t>
      </w:r>
      <w:r w:rsidR="0043407F" w:rsidRPr="00521670">
        <w:rPr>
          <w:rFonts w:cstheme="minorHAnsi"/>
          <w:lang w:val="hu-HU"/>
        </w:rPr>
        <w:t xml:space="preserve"> "</w:t>
      </w:r>
      <w:bookmarkStart w:id="11" w:name="_Hlk68871698"/>
      <w:r w:rsidR="0035552D" w:rsidRPr="00521670">
        <w:rPr>
          <w:rFonts w:cstheme="minorHAnsi"/>
          <w:b/>
          <w:lang w:val="hu-HU"/>
        </w:rPr>
        <w:t>Támogat</w:t>
      </w:r>
      <w:r w:rsidR="00CE446E" w:rsidRPr="00521670">
        <w:rPr>
          <w:rFonts w:cstheme="minorHAnsi"/>
          <w:b/>
          <w:lang w:val="hu-HU"/>
        </w:rPr>
        <w:t>ói</w:t>
      </w:r>
      <w:r w:rsidR="0035552D" w:rsidRPr="00521670">
        <w:rPr>
          <w:rFonts w:cstheme="minorHAnsi"/>
          <w:b/>
          <w:lang w:val="hu-HU"/>
        </w:rPr>
        <w:t xml:space="preserve"> </w:t>
      </w:r>
      <w:bookmarkEnd w:id="11"/>
      <w:r w:rsidR="00CE446E" w:rsidRPr="00521670">
        <w:rPr>
          <w:rFonts w:cstheme="minorHAnsi"/>
          <w:b/>
          <w:lang w:val="hu-HU"/>
        </w:rPr>
        <w:t>Okirat</w:t>
      </w:r>
      <w:r w:rsidR="0043407F" w:rsidRPr="00521670">
        <w:rPr>
          <w:rFonts w:cstheme="minorHAnsi"/>
          <w:lang w:val="hu-HU"/>
        </w:rPr>
        <w:t>").</w:t>
      </w:r>
    </w:p>
    <w:p w14:paraId="728BEB6E" w14:textId="7BCB5202" w:rsidR="00AC2C1F" w:rsidRDefault="00E57838" w:rsidP="006622F2">
      <w:pPr>
        <w:pStyle w:val="Recital"/>
        <w:spacing w:after="240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 xml:space="preserve">A </w:t>
      </w:r>
      <w:r w:rsidR="00AF4768" w:rsidRPr="00521670">
        <w:rPr>
          <w:rFonts w:cstheme="minorHAnsi"/>
          <w:szCs w:val="22"/>
          <w:lang w:val="hu-HU"/>
        </w:rPr>
        <w:t>Készfizető Kezes</w:t>
      </w:r>
      <w:r w:rsidR="00121F39" w:rsidRPr="00521670">
        <w:rPr>
          <w:rFonts w:cstheme="minorHAnsi"/>
          <w:szCs w:val="22"/>
          <w:lang w:val="hu-HU"/>
        </w:rPr>
        <w:t xml:space="preserve"> </w:t>
      </w:r>
      <w:r w:rsidR="002E617A" w:rsidRPr="00521670">
        <w:rPr>
          <w:rFonts w:cstheme="minorHAnsi"/>
          <w:szCs w:val="22"/>
          <w:lang w:val="hu-HU"/>
        </w:rPr>
        <w:t>beleegyezett</w:t>
      </w:r>
      <w:r w:rsidRPr="00521670">
        <w:rPr>
          <w:rFonts w:cstheme="minorHAnsi"/>
          <w:szCs w:val="22"/>
          <w:lang w:val="hu-HU"/>
        </w:rPr>
        <w:t xml:space="preserve">, hogy a </w:t>
      </w:r>
      <w:r w:rsidR="00AF4768" w:rsidRPr="00521670">
        <w:rPr>
          <w:rFonts w:cstheme="minorHAnsi"/>
          <w:szCs w:val="22"/>
          <w:lang w:val="hu-HU"/>
        </w:rPr>
        <w:t>Jogosult</w:t>
      </w:r>
      <w:r w:rsidR="00297551" w:rsidRPr="00521670">
        <w:rPr>
          <w:rFonts w:cstheme="minorHAnsi"/>
          <w:szCs w:val="22"/>
          <w:lang w:val="hu-HU"/>
        </w:rPr>
        <w:t xml:space="preserve"> </w:t>
      </w:r>
      <w:r w:rsidRPr="00521670">
        <w:rPr>
          <w:rFonts w:cstheme="minorHAnsi"/>
          <w:szCs w:val="22"/>
          <w:lang w:val="hu-HU"/>
        </w:rPr>
        <w:t xml:space="preserve">javára </w:t>
      </w:r>
      <w:r w:rsidR="00FB39BB" w:rsidRPr="00521670">
        <w:rPr>
          <w:rFonts w:cstheme="minorHAnsi"/>
          <w:szCs w:val="22"/>
          <w:lang w:val="hu-HU"/>
        </w:rPr>
        <w:t>b</w:t>
      </w:r>
      <w:r w:rsidR="002E617A" w:rsidRPr="00521670">
        <w:rPr>
          <w:rFonts w:cstheme="minorHAnsi"/>
          <w:szCs w:val="22"/>
          <w:lang w:val="hu-HU"/>
        </w:rPr>
        <w:t>iztosítékot alapít annak érdekében</w:t>
      </w:r>
      <w:r w:rsidRPr="00521670">
        <w:rPr>
          <w:rFonts w:cstheme="minorHAnsi"/>
          <w:szCs w:val="22"/>
          <w:lang w:val="hu-HU"/>
        </w:rPr>
        <w:t xml:space="preserve">, hogy biztosítsa a </w:t>
      </w:r>
      <w:r w:rsidR="00CD278A" w:rsidRPr="00521670">
        <w:rPr>
          <w:rFonts w:cstheme="minorHAnsi"/>
          <w:szCs w:val="22"/>
          <w:lang w:val="hu-HU"/>
        </w:rPr>
        <w:t>(l</w:t>
      </w:r>
      <w:r w:rsidR="00CD278A" w:rsidRPr="00521670">
        <w:rPr>
          <w:rFonts w:cstheme="minorHAnsi"/>
          <w:i/>
          <w:szCs w:val="22"/>
          <w:lang w:val="hu-HU"/>
        </w:rPr>
        <w:t>ent meghatározott</w:t>
      </w:r>
      <w:r w:rsidR="00CD278A" w:rsidRPr="00521670">
        <w:rPr>
          <w:rFonts w:cstheme="minorHAnsi"/>
          <w:szCs w:val="22"/>
          <w:lang w:val="hu-HU"/>
        </w:rPr>
        <w:t xml:space="preserve">) </w:t>
      </w:r>
      <w:r w:rsidRPr="00521670">
        <w:rPr>
          <w:rFonts w:cstheme="minorHAnsi"/>
          <w:szCs w:val="22"/>
          <w:lang w:val="hu-HU"/>
        </w:rPr>
        <w:t xml:space="preserve">Biztosított </w:t>
      </w:r>
      <w:r w:rsidR="00CD278A" w:rsidRPr="00521670">
        <w:rPr>
          <w:rFonts w:cstheme="minorHAnsi"/>
          <w:szCs w:val="22"/>
          <w:lang w:val="hu-HU"/>
        </w:rPr>
        <w:t xml:space="preserve">Kötelezettségek </w:t>
      </w:r>
      <w:r w:rsidR="00121F39" w:rsidRPr="00521670">
        <w:rPr>
          <w:rFonts w:cstheme="minorHAnsi"/>
          <w:szCs w:val="22"/>
          <w:lang w:val="hu-HU"/>
        </w:rPr>
        <w:t xml:space="preserve">szerződésszerű </w:t>
      </w:r>
      <w:r w:rsidRPr="00521670">
        <w:rPr>
          <w:rFonts w:cstheme="minorHAnsi"/>
          <w:szCs w:val="22"/>
          <w:lang w:val="hu-HU"/>
        </w:rPr>
        <w:t>és teljes kifizetését</w:t>
      </w:r>
      <w:r w:rsidR="002E617A" w:rsidRPr="00521670">
        <w:rPr>
          <w:rFonts w:cstheme="minorHAnsi"/>
          <w:szCs w:val="22"/>
          <w:lang w:val="hu-HU"/>
        </w:rPr>
        <w:t xml:space="preserve"> és teljesítését</w:t>
      </w:r>
      <w:r w:rsidRPr="00521670">
        <w:rPr>
          <w:rFonts w:cstheme="minorHAnsi"/>
          <w:szCs w:val="22"/>
          <w:lang w:val="hu-HU"/>
        </w:rPr>
        <w:t>,</w:t>
      </w:r>
      <w:r w:rsidR="002E617A" w:rsidRPr="00521670">
        <w:rPr>
          <w:rFonts w:cstheme="minorHAnsi"/>
          <w:szCs w:val="22"/>
          <w:lang w:val="hu-HU"/>
        </w:rPr>
        <w:t xml:space="preserve"> illetőleg</w:t>
      </w:r>
      <w:r w:rsidR="008B3E3E" w:rsidRPr="00521670">
        <w:rPr>
          <w:rFonts w:cstheme="minorHAnsi"/>
          <w:szCs w:val="22"/>
          <w:lang w:val="hu-HU"/>
        </w:rPr>
        <w:t xml:space="preserve"> betartását</w:t>
      </w:r>
      <w:r w:rsidRPr="00521670">
        <w:rPr>
          <w:rFonts w:cstheme="minorHAnsi"/>
          <w:szCs w:val="22"/>
          <w:lang w:val="hu-HU"/>
        </w:rPr>
        <w:t>.</w:t>
      </w:r>
    </w:p>
    <w:p w14:paraId="05F1403D" w14:textId="77777777" w:rsidR="00ED5009" w:rsidRDefault="00ED5009" w:rsidP="00ED5009">
      <w:pPr>
        <w:pStyle w:val="Recital"/>
        <w:jc w:val="both"/>
      </w:pPr>
      <w:r>
        <w:t xml:space="preserve">A </w:t>
      </w:r>
      <w:r w:rsidRPr="00521670">
        <w:rPr>
          <w:rFonts w:cstheme="minorHAnsi"/>
          <w:szCs w:val="22"/>
          <w:lang w:val="hu-HU"/>
        </w:rPr>
        <w:t>Készfizető Kezes</w:t>
      </w:r>
      <w:r>
        <w:t xml:space="preserve"> kijelenti, hogy jelen Szerződés megkötését megelőzően benyújtott „A</w:t>
      </w:r>
      <w:r w:rsidRPr="006E2B68">
        <w:t>datlap gazdasági társaság által vállalt kezesség bonitásvizsgálatához” című dokumentumban rögzített adatok a valóságnak mindenben megfelelnek.</w:t>
      </w:r>
      <w:r>
        <w:t xml:space="preserve"> </w:t>
      </w:r>
    </w:p>
    <w:p w14:paraId="6DD43EDA" w14:textId="30E313F6" w:rsidR="00ED5009" w:rsidRPr="006E2B68" w:rsidRDefault="00ED5009" w:rsidP="00ED5009">
      <w:pPr>
        <w:pStyle w:val="Recital"/>
        <w:jc w:val="both"/>
      </w:pPr>
      <w:r>
        <w:t>Jogosult kijelenti, hogy az A</w:t>
      </w:r>
      <w:r w:rsidRPr="006E2B68">
        <w:t>datlap gazdasági társaság által vállalt kezesség bonitásv</w:t>
      </w:r>
      <w:r>
        <w:t>izsgálatához” című dokumentumban rögzített adatok és nyilatkozat alapján a Készfizető Kezest, mint biztosítékot nyújtó Felet biztosíték nyújtásár</w:t>
      </w:r>
      <w:r w:rsidR="00F235A5">
        <w:t>a megfelelőnek ítélte</w:t>
      </w:r>
      <w:r>
        <w:t>.</w:t>
      </w:r>
    </w:p>
    <w:p w14:paraId="42161D73" w14:textId="77777777" w:rsidR="00ED5009" w:rsidRPr="00521670" w:rsidRDefault="00ED5009" w:rsidP="00ED5009">
      <w:pPr>
        <w:pStyle w:val="Recital"/>
        <w:numPr>
          <w:ilvl w:val="0"/>
          <w:numId w:val="0"/>
        </w:numPr>
        <w:spacing w:after="240"/>
        <w:ind w:left="706"/>
        <w:jc w:val="both"/>
        <w:rPr>
          <w:rFonts w:cstheme="minorHAnsi"/>
          <w:szCs w:val="22"/>
          <w:lang w:val="hu-HU"/>
        </w:rPr>
      </w:pPr>
      <w:bookmarkStart w:id="12" w:name="_GoBack"/>
      <w:bookmarkEnd w:id="12"/>
    </w:p>
    <w:bookmarkEnd w:id="8"/>
    <w:p w14:paraId="7CD3D46B" w14:textId="77777777" w:rsidR="00A74E9D" w:rsidRPr="00521670" w:rsidRDefault="008828B1" w:rsidP="006622F2">
      <w:pPr>
        <w:pStyle w:val="Szvegtrzs"/>
        <w:spacing w:after="240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b/>
          <w:bCs/>
          <w:szCs w:val="22"/>
          <w:lang w:val="hu-HU"/>
        </w:rPr>
        <w:t>A FELEK A KÖVETKEZŐKBEN ÁLLAPODNAK MEG:</w:t>
      </w:r>
    </w:p>
    <w:p w14:paraId="6588F7A4" w14:textId="77777777" w:rsidR="00A74E9D" w:rsidRPr="00521670" w:rsidRDefault="00AC2C1F" w:rsidP="006622F2">
      <w:pPr>
        <w:pStyle w:val="Cmsor2"/>
        <w:keepNext w:val="0"/>
        <w:spacing w:after="240"/>
        <w:jc w:val="both"/>
        <w:rPr>
          <w:rFonts w:cstheme="minorHAnsi"/>
          <w:szCs w:val="22"/>
          <w:lang w:val="hu-HU"/>
        </w:rPr>
      </w:pPr>
      <w:bookmarkStart w:id="13" w:name="TypeHere"/>
      <w:bookmarkStart w:id="14" w:name="_Toc333570456"/>
      <w:bookmarkStart w:id="15" w:name="_Toc334546846"/>
      <w:bookmarkEnd w:id="13"/>
      <w:bookmarkEnd w:id="14"/>
      <w:bookmarkEnd w:id="15"/>
      <w:r w:rsidRPr="00521670">
        <w:rPr>
          <w:rFonts w:cstheme="minorHAnsi"/>
          <w:szCs w:val="22"/>
          <w:lang w:val="hu-HU"/>
        </w:rPr>
        <w:t>D</w:t>
      </w:r>
      <w:r w:rsidR="008828B1" w:rsidRPr="00521670">
        <w:rPr>
          <w:rFonts w:cstheme="minorHAnsi"/>
          <w:szCs w:val="22"/>
          <w:lang w:val="hu-HU"/>
        </w:rPr>
        <w:t>EFINÍCIÓK ÉS ÉRTELMEZÉS</w:t>
      </w:r>
    </w:p>
    <w:p w14:paraId="529148A3" w14:textId="77777777" w:rsidR="00A74E9D" w:rsidRPr="00521670" w:rsidRDefault="008828B1" w:rsidP="006622F2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Definíciók</w:t>
      </w:r>
    </w:p>
    <w:p w14:paraId="2A9C6AEF" w14:textId="3F87EC5B" w:rsidR="00AC2C1F" w:rsidRPr="00521670" w:rsidRDefault="00866CDA" w:rsidP="00333515">
      <w:pPr>
        <w:pStyle w:val="wText"/>
        <w:spacing w:line="260" w:lineRule="atLeast"/>
        <w:ind w:left="709"/>
        <w:rPr>
          <w:rFonts w:asciiTheme="minorHAnsi" w:hAnsiTheme="minorHAnsi" w:cstheme="minorHAnsi"/>
          <w:sz w:val="22"/>
          <w:lang w:val="hu-HU"/>
        </w:rPr>
      </w:pPr>
      <w:bookmarkStart w:id="16" w:name="Schedule"/>
      <w:bookmarkEnd w:id="6"/>
      <w:bookmarkEnd w:id="16"/>
      <w:r w:rsidRPr="00521670">
        <w:rPr>
          <w:rFonts w:asciiTheme="minorHAnsi" w:hAnsiTheme="minorHAnsi" w:cstheme="minorHAnsi"/>
          <w:sz w:val="22"/>
          <w:lang w:val="hu-HU"/>
        </w:rPr>
        <w:t xml:space="preserve">Jelen Szerződés értelmében, kivéve, ha a szövegkörnyezet másként követeli meg, vagy itt másként kerül meghatározásra, a </w:t>
      </w:r>
      <w:r w:rsidR="0035552D" w:rsidRPr="00521670">
        <w:rPr>
          <w:rFonts w:asciiTheme="minorHAnsi" w:hAnsiTheme="minorHAnsi" w:cstheme="minorHAnsi"/>
          <w:sz w:val="22"/>
          <w:lang w:val="hu-HU"/>
        </w:rPr>
        <w:t>Támogat</w:t>
      </w:r>
      <w:r w:rsidR="00CE446E" w:rsidRPr="00521670">
        <w:rPr>
          <w:rFonts w:asciiTheme="minorHAnsi" w:hAnsiTheme="minorHAnsi" w:cstheme="minorHAnsi"/>
          <w:sz w:val="22"/>
          <w:lang w:val="hu-HU"/>
        </w:rPr>
        <w:t>ói</w:t>
      </w:r>
      <w:r w:rsidR="0035552D" w:rsidRPr="00521670">
        <w:rPr>
          <w:rFonts w:asciiTheme="minorHAnsi" w:hAnsiTheme="minorHAnsi" w:cstheme="minorHAnsi"/>
          <w:sz w:val="22"/>
          <w:lang w:val="hu-HU"/>
        </w:rPr>
        <w:t xml:space="preserve"> </w:t>
      </w:r>
      <w:r w:rsidR="00CE446E" w:rsidRPr="00521670">
        <w:rPr>
          <w:rFonts w:asciiTheme="minorHAnsi" w:hAnsiTheme="minorHAnsi" w:cstheme="minorHAnsi"/>
          <w:sz w:val="22"/>
          <w:lang w:val="hu-HU"/>
        </w:rPr>
        <w:t>Okiratban</w:t>
      </w:r>
      <w:r w:rsidRPr="00521670">
        <w:rPr>
          <w:rFonts w:asciiTheme="minorHAnsi" w:hAnsiTheme="minorHAnsi" w:cstheme="minorHAnsi"/>
          <w:sz w:val="22"/>
          <w:lang w:val="hu-HU"/>
        </w:rPr>
        <w:t xml:space="preserve"> meghatározott fogalmak az ott meghatározott jelentéssel bírnak</w:t>
      </w:r>
      <w:r w:rsidR="00904EFE" w:rsidRPr="00521670">
        <w:rPr>
          <w:rFonts w:asciiTheme="minorHAnsi" w:hAnsiTheme="minorHAnsi" w:cstheme="minorHAnsi"/>
          <w:sz w:val="22"/>
          <w:lang w:val="hu-HU"/>
        </w:rPr>
        <w:t>. Emellett a</w:t>
      </w:r>
      <w:r w:rsidRPr="00521670">
        <w:rPr>
          <w:rFonts w:asciiTheme="minorHAnsi" w:hAnsiTheme="minorHAnsi" w:cstheme="minorHAnsi"/>
          <w:sz w:val="22"/>
          <w:lang w:val="hu-HU"/>
        </w:rPr>
        <w:t xml:space="preserve"> következő fogalmak az alábbi jelentéssel bírnak:</w:t>
      </w:r>
    </w:p>
    <w:p w14:paraId="38F654E1" w14:textId="77777777" w:rsidR="00233F13" w:rsidRPr="00521670" w:rsidRDefault="00AC2C1F" w:rsidP="00797803">
      <w:pPr>
        <w:pStyle w:val="wText"/>
        <w:spacing w:line="260" w:lineRule="atLeast"/>
        <w:ind w:left="709"/>
        <w:rPr>
          <w:rFonts w:asciiTheme="minorHAnsi" w:hAnsiTheme="minorHAnsi" w:cstheme="minorHAnsi"/>
          <w:sz w:val="22"/>
          <w:lang w:val="hu-HU"/>
        </w:rPr>
      </w:pPr>
      <w:r w:rsidRPr="00521670">
        <w:rPr>
          <w:rFonts w:asciiTheme="minorHAnsi" w:hAnsiTheme="minorHAnsi" w:cstheme="minorHAnsi"/>
          <w:sz w:val="22"/>
          <w:lang w:val="hu-HU"/>
        </w:rPr>
        <w:t>“</w:t>
      </w:r>
      <w:r w:rsidR="00B002FA" w:rsidRPr="00521670">
        <w:rPr>
          <w:rFonts w:asciiTheme="minorHAnsi" w:hAnsiTheme="minorHAnsi" w:cstheme="minorHAnsi"/>
          <w:b/>
          <w:sz w:val="22"/>
          <w:lang w:val="hu-HU"/>
        </w:rPr>
        <w:t>Ptk</w:t>
      </w:r>
      <w:r w:rsidR="002E617A" w:rsidRPr="00521670">
        <w:rPr>
          <w:rFonts w:asciiTheme="minorHAnsi" w:hAnsiTheme="minorHAnsi" w:cstheme="minorHAnsi"/>
          <w:b/>
          <w:sz w:val="22"/>
          <w:lang w:val="hu-HU"/>
        </w:rPr>
        <w:t>.</w:t>
      </w:r>
      <w:r w:rsidRPr="00521670">
        <w:rPr>
          <w:rFonts w:asciiTheme="minorHAnsi" w:hAnsiTheme="minorHAnsi" w:cstheme="minorHAnsi"/>
          <w:sz w:val="22"/>
          <w:lang w:val="hu-HU"/>
        </w:rPr>
        <w:t>”</w:t>
      </w:r>
      <w:r w:rsidR="00B002FA" w:rsidRPr="00521670">
        <w:rPr>
          <w:rFonts w:asciiTheme="minorHAnsi" w:hAnsiTheme="minorHAnsi" w:cstheme="minorHAnsi"/>
          <w:sz w:val="22"/>
          <w:lang w:val="hu-HU"/>
        </w:rPr>
        <w:t>:</w:t>
      </w:r>
      <w:r w:rsidRPr="00521670">
        <w:rPr>
          <w:rFonts w:asciiTheme="minorHAnsi" w:hAnsiTheme="minorHAnsi" w:cstheme="minorHAnsi"/>
          <w:sz w:val="22"/>
          <w:lang w:val="hu-HU"/>
        </w:rPr>
        <w:t xml:space="preserve"> </w:t>
      </w:r>
      <w:r w:rsidR="00B002FA" w:rsidRPr="00521670">
        <w:rPr>
          <w:rFonts w:asciiTheme="minorHAnsi" w:hAnsiTheme="minorHAnsi" w:cstheme="minorHAnsi"/>
          <w:sz w:val="22"/>
          <w:lang w:val="hu-HU"/>
        </w:rPr>
        <w:t xml:space="preserve">a </w:t>
      </w:r>
      <w:r w:rsidR="00422623" w:rsidRPr="00521670">
        <w:rPr>
          <w:rFonts w:asciiTheme="minorHAnsi" w:hAnsiTheme="minorHAnsi" w:cstheme="minorHAnsi"/>
          <w:sz w:val="22"/>
          <w:lang w:val="hu-HU"/>
        </w:rPr>
        <w:t xml:space="preserve">mindenkor módosított </w:t>
      </w:r>
      <w:r w:rsidR="00B002FA" w:rsidRPr="00521670">
        <w:rPr>
          <w:rFonts w:asciiTheme="minorHAnsi" w:hAnsiTheme="minorHAnsi" w:cstheme="minorHAnsi"/>
          <w:sz w:val="22"/>
          <w:lang w:val="hu-HU"/>
        </w:rPr>
        <w:t>Polgári Törvénykönyv</w:t>
      </w:r>
      <w:r w:rsidR="005C0A97" w:rsidRPr="00521670">
        <w:rPr>
          <w:rFonts w:asciiTheme="minorHAnsi" w:hAnsiTheme="minorHAnsi" w:cstheme="minorHAnsi"/>
          <w:sz w:val="22"/>
          <w:lang w:val="hu-HU"/>
        </w:rPr>
        <w:t>ről szóló 2013. évi V.</w:t>
      </w:r>
      <w:r w:rsidR="00422623" w:rsidRPr="00521670">
        <w:rPr>
          <w:rFonts w:asciiTheme="minorHAnsi" w:hAnsiTheme="minorHAnsi" w:cstheme="minorHAnsi"/>
          <w:sz w:val="22"/>
          <w:lang w:val="hu-HU"/>
        </w:rPr>
        <w:t xml:space="preserve"> törvény</w:t>
      </w:r>
      <w:r w:rsidR="00797803" w:rsidRPr="00521670">
        <w:rPr>
          <w:rFonts w:asciiTheme="minorHAnsi" w:hAnsiTheme="minorHAnsi" w:cstheme="minorHAnsi"/>
          <w:sz w:val="22"/>
          <w:lang w:val="hu-HU"/>
        </w:rPr>
        <w:t>.</w:t>
      </w:r>
    </w:p>
    <w:p w14:paraId="5D231BB8" w14:textId="3649EAFD" w:rsidR="00797803" w:rsidRPr="00521670" w:rsidRDefault="00233F13">
      <w:pPr>
        <w:pStyle w:val="wText"/>
        <w:spacing w:line="260" w:lineRule="atLeast"/>
        <w:ind w:left="709"/>
        <w:rPr>
          <w:rFonts w:asciiTheme="minorHAnsi" w:hAnsiTheme="minorHAnsi" w:cstheme="minorHAnsi"/>
          <w:sz w:val="22"/>
          <w:lang w:val="hu-HU"/>
        </w:rPr>
      </w:pPr>
      <w:r w:rsidRPr="00521670">
        <w:rPr>
          <w:rFonts w:eastAsia="Times New Roman" w:cs="Times New Roman"/>
          <w:sz w:val="22"/>
          <w:lang w:val="hu-HU"/>
        </w:rPr>
        <w:t>„</w:t>
      </w:r>
      <w:r w:rsidRPr="00521670">
        <w:rPr>
          <w:rFonts w:asciiTheme="minorHAnsi" w:hAnsiTheme="minorHAnsi" w:cstheme="minorHAnsi"/>
          <w:b/>
          <w:bCs/>
          <w:sz w:val="22"/>
          <w:lang w:val="hu-HU"/>
        </w:rPr>
        <w:t>Készfizető Kezesség</w:t>
      </w:r>
      <w:r w:rsidRPr="00521670">
        <w:rPr>
          <w:rFonts w:asciiTheme="minorHAnsi" w:hAnsiTheme="minorHAnsi" w:cstheme="minorHAnsi"/>
          <w:sz w:val="22"/>
          <w:lang w:val="hu-HU"/>
        </w:rPr>
        <w:t>”: a Készfizető Kezes által a Jogosult javára a 2.1</w:t>
      </w:r>
      <w:r w:rsidR="002170F8" w:rsidRPr="00521670">
        <w:rPr>
          <w:rFonts w:asciiTheme="minorHAnsi" w:hAnsiTheme="minorHAnsi" w:cstheme="minorHAnsi"/>
          <w:sz w:val="22"/>
          <w:lang w:val="hu-HU"/>
        </w:rPr>
        <w:t xml:space="preserve"> b</w:t>
      </w:r>
      <w:r w:rsidRPr="00521670">
        <w:rPr>
          <w:rFonts w:asciiTheme="minorHAnsi" w:hAnsiTheme="minorHAnsi" w:cstheme="minorHAnsi"/>
          <w:sz w:val="22"/>
          <w:lang w:val="hu-HU"/>
        </w:rPr>
        <w:t>ekezdés (Készfizető Kezesség) és a Ptk. 6:416.§ és 6:420. § bekezdése szerint vállalt készfizető kezességvállalás.</w:t>
      </w:r>
    </w:p>
    <w:p w14:paraId="26EB55D6" w14:textId="03B7AB84" w:rsidR="007A1A77" w:rsidRPr="00521670" w:rsidRDefault="007A1A77" w:rsidP="007A1A77">
      <w:pPr>
        <w:pStyle w:val="wText"/>
        <w:spacing w:line="260" w:lineRule="atLeast"/>
        <w:ind w:left="709"/>
        <w:rPr>
          <w:rFonts w:cs="Calibri"/>
          <w:color w:val="000000"/>
          <w:sz w:val="22"/>
          <w:lang w:val="hu-HU"/>
        </w:rPr>
      </w:pPr>
      <w:r w:rsidRPr="00521670">
        <w:rPr>
          <w:rFonts w:asciiTheme="minorHAnsi" w:hAnsiTheme="minorHAnsi" w:cstheme="minorHAnsi"/>
          <w:sz w:val="22"/>
          <w:lang w:val="hu-HU"/>
        </w:rPr>
        <w:t>“</w:t>
      </w:r>
      <w:r w:rsidR="00991EB5" w:rsidRPr="00521670">
        <w:rPr>
          <w:rFonts w:asciiTheme="minorHAnsi" w:hAnsiTheme="minorHAnsi" w:cstheme="minorHAnsi"/>
          <w:b/>
          <w:sz w:val="22"/>
          <w:lang w:val="hu-HU"/>
        </w:rPr>
        <w:t>Végrehajtás</w:t>
      </w:r>
      <w:r w:rsidR="00142251" w:rsidRPr="00521670">
        <w:rPr>
          <w:rFonts w:asciiTheme="minorHAnsi" w:hAnsiTheme="minorHAnsi" w:cstheme="minorHAnsi"/>
          <w:b/>
          <w:sz w:val="22"/>
          <w:lang w:val="hu-HU"/>
        </w:rPr>
        <w:t>i Esemény</w:t>
      </w:r>
      <w:r w:rsidRPr="00521670">
        <w:rPr>
          <w:rFonts w:asciiTheme="minorHAnsi" w:hAnsiTheme="minorHAnsi" w:cstheme="minorHAnsi"/>
          <w:b/>
          <w:sz w:val="22"/>
          <w:lang w:val="hu-HU"/>
        </w:rPr>
        <w:t>”</w:t>
      </w:r>
      <w:r w:rsidRPr="00521670">
        <w:rPr>
          <w:rFonts w:cs="Calibri"/>
          <w:color w:val="000000"/>
          <w:sz w:val="22"/>
          <w:lang w:val="hu-HU"/>
        </w:rPr>
        <w:t>:</w:t>
      </w:r>
      <w:r w:rsidR="001A1018" w:rsidRPr="00521670">
        <w:rPr>
          <w:rFonts w:cs="Calibri"/>
          <w:color w:val="000000"/>
          <w:sz w:val="22"/>
          <w:lang w:val="hu-HU"/>
        </w:rPr>
        <w:t xml:space="preserve"> jelenti az alábbi események vala</w:t>
      </w:r>
      <w:r w:rsidR="00B41ABA" w:rsidRPr="00521670">
        <w:rPr>
          <w:rFonts w:cs="Calibri"/>
          <w:color w:val="000000"/>
          <w:sz w:val="22"/>
          <w:lang w:val="hu-HU"/>
        </w:rPr>
        <w:t>mely</w:t>
      </w:r>
      <w:r w:rsidR="001A1018" w:rsidRPr="00521670">
        <w:rPr>
          <w:rFonts w:cs="Calibri"/>
          <w:color w:val="000000"/>
          <w:sz w:val="22"/>
          <w:lang w:val="hu-HU"/>
        </w:rPr>
        <w:t>ikét:</w:t>
      </w:r>
      <w:r w:rsidR="00CE446E" w:rsidRPr="00521670">
        <w:rPr>
          <w:rFonts w:cs="Calibri"/>
          <w:color w:val="000000"/>
          <w:sz w:val="22"/>
          <w:lang w:val="hu-HU"/>
        </w:rPr>
        <w:t xml:space="preserve"> </w:t>
      </w:r>
    </w:p>
    <w:p w14:paraId="2D48AD1D" w14:textId="5C832AA9" w:rsidR="007A1A77" w:rsidRPr="00521670" w:rsidRDefault="007A1A77" w:rsidP="007A1A77">
      <w:pPr>
        <w:pStyle w:val="wText"/>
        <w:spacing w:line="260" w:lineRule="atLeast"/>
        <w:ind w:left="1418" w:hanging="709"/>
        <w:rPr>
          <w:rFonts w:cs="Calibri"/>
          <w:color w:val="000000"/>
          <w:sz w:val="22"/>
          <w:lang w:val="hu-HU"/>
        </w:rPr>
      </w:pPr>
      <w:r w:rsidRPr="00521670">
        <w:rPr>
          <w:rFonts w:cs="Calibri"/>
          <w:color w:val="000000"/>
          <w:sz w:val="22"/>
          <w:lang w:val="hu-HU"/>
        </w:rPr>
        <w:t>(i)</w:t>
      </w:r>
      <w:r w:rsidRPr="00521670">
        <w:rPr>
          <w:rFonts w:cs="Calibri"/>
          <w:color w:val="000000"/>
          <w:sz w:val="22"/>
          <w:lang w:val="hu-HU"/>
        </w:rPr>
        <w:tab/>
      </w:r>
      <w:r w:rsidR="00142251" w:rsidRPr="00521670">
        <w:rPr>
          <w:rFonts w:cs="Calibri"/>
          <w:color w:val="000000"/>
          <w:sz w:val="22"/>
          <w:lang w:val="hu-HU"/>
        </w:rPr>
        <w:t xml:space="preserve">a </w:t>
      </w:r>
      <w:r w:rsidR="001E35D6" w:rsidRPr="00521670">
        <w:rPr>
          <w:rFonts w:cs="Calibri"/>
          <w:color w:val="000000"/>
          <w:sz w:val="22"/>
          <w:lang w:val="hu-HU"/>
        </w:rPr>
        <w:t xml:space="preserve">Jogosult </w:t>
      </w:r>
      <w:r w:rsidR="00142251" w:rsidRPr="00521670">
        <w:rPr>
          <w:rFonts w:cs="Calibri"/>
          <w:color w:val="000000"/>
          <w:sz w:val="22"/>
          <w:lang w:val="hu-HU"/>
        </w:rPr>
        <w:t xml:space="preserve">gyakorolja a </w:t>
      </w:r>
      <w:r w:rsidR="0035552D" w:rsidRPr="00521670">
        <w:rPr>
          <w:rFonts w:cs="Calibri"/>
          <w:color w:val="000000"/>
          <w:sz w:val="22"/>
          <w:lang w:val="hu-HU"/>
        </w:rPr>
        <w:t>Támogat</w:t>
      </w:r>
      <w:r w:rsidR="00CE446E" w:rsidRPr="00521670">
        <w:rPr>
          <w:rFonts w:cs="Calibri"/>
          <w:color w:val="000000"/>
          <w:sz w:val="22"/>
          <w:lang w:val="hu-HU"/>
        </w:rPr>
        <w:t>ói</w:t>
      </w:r>
      <w:r w:rsidR="0035552D" w:rsidRPr="00521670">
        <w:rPr>
          <w:rFonts w:cs="Calibri"/>
          <w:color w:val="000000"/>
          <w:sz w:val="22"/>
          <w:lang w:val="hu-HU"/>
        </w:rPr>
        <w:t xml:space="preserve"> </w:t>
      </w:r>
      <w:r w:rsidR="00CE446E" w:rsidRPr="00521670">
        <w:rPr>
          <w:rFonts w:cs="Calibri"/>
          <w:color w:val="000000"/>
          <w:sz w:val="22"/>
          <w:lang w:val="hu-HU"/>
        </w:rPr>
        <w:t xml:space="preserve">Okirat </w:t>
      </w:r>
      <w:r w:rsidR="00142251" w:rsidRPr="00521670">
        <w:rPr>
          <w:rFonts w:asciiTheme="minorHAnsi" w:hAnsiTheme="minorHAnsi" w:cstheme="minorHAnsi"/>
          <w:sz w:val="22"/>
          <w:lang w:val="hu-HU"/>
        </w:rPr>
        <w:t>szerinti bár</w:t>
      </w:r>
      <w:r w:rsidR="00B41ABA" w:rsidRPr="00521670">
        <w:rPr>
          <w:rFonts w:asciiTheme="minorHAnsi" w:hAnsiTheme="minorHAnsi" w:cstheme="minorHAnsi"/>
          <w:sz w:val="22"/>
          <w:lang w:val="hu-HU"/>
        </w:rPr>
        <w:t>mely</w:t>
      </w:r>
      <w:r w:rsidR="00142251" w:rsidRPr="00521670">
        <w:rPr>
          <w:rFonts w:asciiTheme="minorHAnsi" w:hAnsiTheme="minorHAnsi" w:cstheme="minorHAnsi"/>
          <w:sz w:val="22"/>
          <w:lang w:val="hu-HU"/>
        </w:rPr>
        <w:t xml:space="preserve"> jogát</w:t>
      </w:r>
      <w:r w:rsidR="00142251" w:rsidRPr="00521670">
        <w:rPr>
          <w:rFonts w:cs="Calibri"/>
          <w:color w:val="000000"/>
          <w:sz w:val="22"/>
          <w:lang w:val="hu-HU"/>
        </w:rPr>
        <w:t>; vagy</w:t>
      </w:r>
      <w:r w:rsidRPr="00521670">
        <w:rPr>
          <w:rFonts w:cs="Calibri"/>
          <w:color w:val="000000"/>
          <w:sz w:val="22"/>
          <w:lang w:val="hu-HU"/>
        </w:rPr>
        <w:t xml:space="preserve"> </w:t>
      </w:r>
    </w:p>
    <w:p w14:paraId="5825F81E" w14:textId="2F0879CD" w:rsidR="003A7E10" w:rsidRPr="00521670" w:rsidRDefault="007A1A77" w:rsidP="007A1A77">
      <w:pPr>
        <w:pStyle w:val="wText"/>
        <w:spacing w:line="260" w:lineRule="atLeast"/>
        <w:ind w:left="1418" w:hanging="709"/>
        <w:rPr>
          <w:rFonts w:asciiTheme="minorHAnsi" w:hAnsiTheme="minorHAnsi" w:cstheme="minorHAnsi"/>
          <w:sz w:val="22"/>
          <w:lang w:val="hu-HU"/>
        </w:rPr>
      </w:pPr>
      <w:r w:rsidRPr="00521670">
        <w:rPr>
          <w:rFonts w:cs="Calibri"/>
          <w:color w:val="000000"/>
          <w:sz w:val="22"/>
          <w:lang w:val="hu-HU"/>
        </w:rPr>
        <w:t>(ii)</w:t>
      </w:r>
      <w:r w:rsidRPr="00521670">
        <w:rPr>
          <w:rFonts w:cs="Calibri"/>
          <w:color w:val="000000"/>
          <w:sz w:val="22"/>
          <w:lang w:val="hu-HU"/>
        </w:rPr>
        <w:tab/>
      </w:r>
      <w:r w:rsidR="00EF5D75" w:rsidRPr="00521670">
        <w:rPr>
          <w:rFonts w:cs="Calibri"/>
          <w:color w:val="000000"/>
          <w:sz w:val="22"/>
          <w:lang w:val="hu-HU"/>
        </w:rPr>
        <w:t xml:space="preserve">fizetés elmulasztása minden, a </w:t>
      </w:r>
      <w:r w:rsidR="00CE446E" w:rsidRPr="00521670">
        <w:rPr>
          <w:rFonts w:cs="Calibri"/>
          <w:color w:val="000000"/>
          <w:sz w:val="22"/>
          <w:lang w:val="hu-HU"/>
        </w:rPr>
        <w:t xml:space="preserve">Támogatói Okirat </w:t>
      </w:r>
      <w:r w:rsidR="00121F39" w:rsidRPr="00521670">
        <w:rPr>
          <w:rFonts w:cs="Calibri"/>
          <w:color w:val="000000"/>
          <w:sz w:val="22"/>
          <w:lang w:val="hu-HU"/>
        </w:rPr>
        <w:t xml:space="preserve">alapján </w:t>
      </w:r>
      <w:r w:rsidR="00E96D46" w:rsidRPr="00521670">
        <w:rPr>
          <w:rFonts w:cs="Calibri"/>
          <w:color w:val="000000"/>
          <w:sz w:val="22"/>
          <w:lang w:val="hu-HU"/>
        </w:rPr>
        <w:t xml:space="preserve">fennálló </w:t>
      </w:r>
      <w:r w:rsidR="00EF5D75" w:rsidRPr="00521670">
        <w:rPr>
          <w:rFonts w:cs="Calibri"/>
          <w:color w:val="000000"/>
          <w:sz w:val="22"/>
          <w:lang w:val="hu-HU"/>
        </w:rPr>
        <w:t>összeg tekintetében</w:t>
      </w:r>
      <w:r w:rsidR="00EF5D75" w:rsidRPr="00521670">
        <w:rPr>
          <w:rFonts w:asciiTheme="minorHAnsi" w:hAnsiTheme="minorHAnsi" w:cstheme="minorHAnsi"/>
          <w:sz w:val="22"/>
          <w:lang w:val="hu-HU"/>
        </w:rPr>
        <w:t>.</w:t>
      </w:r>
    </w:p>
    <w:p w14:paraId="43AC74C9" w14:textId="3714A174" w:rsidR="00221A14" w:rsidRPr="00521670" w:rsidRDefault="00AC2C1F" w:rsidP="002B0453">
      <w:pPr>
        <w:pStyle w:val="wText"/>
        <w:spacing w:line="260" w:lineRule="atLeast"/>
        <w:ind w:left="709"/>
        <w:rPr>
          <w:rFonts w:asciiTheme="minorHAnsi" w:hAnsiTheme="minorHAnsi" w:cstheme="minorHAnsi"/>
          <w:sz w:val="22"/>
          <w:lang w:val="hu-HU"/>
        </w:rPr>
      </w:pPr>
      <w:r w:rsidRPr="00521670">
        <w:rPr>
          <w:rFonts w:asciiTheme="minorHAnsi" w:hAnsiTheme="minorHAnsi" w:cstheme="minorHAnsi"/>
          <w:sz w:val="22"/>
          <w:lang w:val="hu-HU"/>
        </w:rPr>
        <w:lastRenderedPageBreak/>
        <w:t>“</w:t>
      </w:r>
      <w:r w:rsidR="00991EB5" w:rsidRPr="00521670">
        <w:rPr>
          <w:rFonts w:asciiTheme="minorHAnsi" w:hAnsiTheme="minorHAnsi"/>
          <w:b/>
          <w:sz w:val="22"/>
          <w:lang w:val="hu-HU"/>
        </w:rPr>
        <w:t>Felmondási Esemény</w:t>
      </w:r>
      <w:r w:rsidRPr="00521670">
        <w:rPr>
          <w:rFonts w:asciiTheme="minorHAnsi" w:hAnsiTheme="minorHAnsi"/>
          <w:sz w:val="22"/>
          <w:lang w:val="hu-HU"/>
        </w:rPr>
        <w:t>”</w:t>
      </w:r>
      <w:r w:rsidR="00C01CB8" w:rsidRPr="00521670">
        <w:rPr>
          <w:rFonts w:asciiTheme="minorHAnsi" w:hAnsiTheme="minorHAnsi"/>
          <w:sz w:val="22"/>
          <w:lang w:val="hu-HU"/>
        </w:rPr>
        <w:t xml:space="preserve"> </w:t>
      </w:r>
      <w:r w:rsidR="00FC1ECD" w:rsidRPr="00521670">
        <w:rPr>
          <w:rFonts w:asciiTheme="minorHAnsi" w:hAnsiTheme="minorHAnsi"/>
          <w:sz w:val="22"/>
          <w:lang w:val="hu-HU"/>
        </w:rPr>
        <w:t xml:space="preserve">minden esemény, </w:t>
      </w:r>
      <w:r w:rsidR="001A1018" w:rsidRPr="00521670">
        <w:rPr>
          <w:rFonts w:asciiTheme="minorHAnsi" w:hAnsiTheme="minorHAnsi"/>
          <w:sz w:val="22"/>
          <w:lang w:val="hu-HU"/>
        </w:rPr>
        <w:t>a</w:t>
      </w:r>
      <w:r w:rsidR="00B41ABA" w:rsidRPr="00521670">
        <w:rPr>
          <w:rFonts w:asciiTheme="minorHAnsi" w:hAnsiTheme="minorHAnsi"/>
          <w:sz w:val="22"/>
          <w:lang w:val="hu-HU"/>
        </w:rPr>
        <w:t>mely</w:t>
      </w:r>
      <w:r w:rsidR="00FC1ECD" w:rsidRPr="00521670">
        <w:rPr>
          <w:rFonts w:asciiTheme="minorHAnsi" w:hAnsiTheme="minorHAnsi"/>
          <w:sz w:val="22"/>
          <w:lang w:val="hu-HU"/>
        </w:rPr>
        <w:t xml:space="preserve">et a </w:t>
      </w:r>
      <w:r w:rsidR="00CE446E" w:rsidRPr="00521670">
        <w:rPr>
          <w:rFonts w:cs="Calibri"/>
          <w:color w:val="000000"/>
          <w:sz w:val="22"/>
          <w:lang w:val="hu-HU"/>
        </w:rPr>
        <w:t xml:space="preserve">Támogatói Okirat </w:t>
      </w:r>
      <w:r w:rsidR="00184797" w:rsidRPr="00521670">
        <w:rPr>
          <w:rFonts w:cs="Calibri"/>
          <w:color w:val="000000"/>
          <w:sz w:val="22"/>
          <w:lang w:val="hu-HU"/>
        </w:rPr>
        <w:t>a támogatási jogviszony egyoldalú megszüntetéseként</w:t>
      </w:r>
      <w:r w:rsidR="00184797" w:rsidRPr="00521670">
        <w:rPr>
          <w:color w:val="000000"/>
          <w:sz w:val="22"/>
          <w:lang w:val="hu-HU"/>
        </w:rPr>
        <w:t xml:space="preserve"> </w:t>
      </w:r>
      <w:r w:rsidR="001E35D6" w:rsidRPr="00521670">
        <w:rPr>
          <w:rFonts w:asciiTheme="minorHAnsi" w:hAnsiTheme="minorHAnsi"/>
          <w:sz w:val="22"/>
          <w:lang w:val="hu-HU"/>
        </w:rPr>
        <w:t>meghatároz</w:t>
      </w:r>
      <w:r w:rsidR="00CE446E" w:rsidRPr="00521670">
        <w:rPr>
          <w:rFonts w:asciiTheme="minorHAnsi" w:hAnsiTheme="minorHAnsi" w:cstheme="minorHAnsi"/>
          <w:sz w:val="22"/>
          <w:lang w:val="hu-HU"/>
        </w:rPr>
        <w:t xml:space="preserve"> ideértve</w:t>
      </w:r>
      <w:r w:rsidR="00184797" w:rsidRPr="00521670">
        <w:rPr>
          <w:rFonts w:asciiTheme="minorHAnsi" w:hAnsiTheme="minorHAnsi" w:cstheme="minorHAnsi"/>
          <w:sz w:val="22"/>
          <w:lang w:val="hu-HU"/>
        </w:rPr>
        <w:t xml:space="preserve"> különösen, de nem kizárólagosan</w:t>
      </w:r>
      <w:r w:rsidR="00CE446E" w:rsidRPr="00521670">
        <w:rPr>
          <w:rFonts w:asciiTheme="minorHAnsi" w:hAnsiTheme="minorHAnsi" w:cstheme="minorHAnsi"/>
          <w:sz w:val="22"/>
          <w:lang w:val="hu-HU"/>
        </w:rPr>
        <w:t xml:space="preserve"> a Támogatói Okirat visszavonására vonatkozó eseteket</w:t>
      </w:r>
      <w:r w:rsidR="00422623" w:rsidRPr="00521670">
        <w:rPr>
          <w:rFonts w:asciiTheme="minorHAnsi" w:hAnsiTheme="minorHAnsi" w:cstheme="minorHAnsi"/>
          <w:sz w:val="22"/>
          <w:lang w:val="hu-HU"/>
        </w:rPr>
        <w:t>.</w:t>
      </w:r>
      <w:r w:rsidR="00CE446E" w:rsidRPr="00521670">
        <w:rPr>
          <w:rFonts w:asciiTheme="minorHAnsi" w:hAnsiTheme="minorHAnsi" w:cstheme="minorHAnsi"/>
          <w:sz w:val="22"/>
          <w:lang w:val="hu-HU"/>
        </w:rPr>
        <w:t xml:space="preserve">  </w:t>
      </w:r>
    </w:p>
    <w:p w14:paraId="4A090D59" w14:textId="6ED8BE39" w:rsidR="00E52CF9" w:rsidRPr="00521670" w:rsidRDefault="00E52CF9" w:rsidP="00E52CF9">
      <w:pPr>
        <w:pStyle w:val="Heading3Definitions"/>
        <w:tabs>
          <w:tab w:val="clear" w:pos="1440"/>
        </w:tabs>
        <w:ind w:left="709" w:firstLine="0"/>
        <w:outlineLvl w:val="1"/>
        <w:rPr>
          <w:rFonts w:asciiTheme="minorHAnsi" w:hAnsiTheme="minorHAnsi" w:cstheme="minorHAnsi"/>
          <w:lang w:val="hu-HU"/>
        </w:rPr>
      </w:pPr>
      <w:r w:rsidRPr="00521670">
        <w:rPr>
          <w:lang w:val="hu-HU"/>
        </w:rPr>
        <w:t>"</w:t>
      </w:r>
      <w:r w:rsidR="00311D85" w:rsidRPr="00521670">
        <w:rPr>
          <w:b/>
          <w:lang w:val="hu-HU"/>
        </w:rPr>
        <w:t xml:space="preserve">Biztosított </w:t>
      </w:r>
      <w:r w:rsidR="00CD278A" w:rsidRPr="00521670">
        <w:rPr>
          <w:b/>
          <w:lang w:val="hu-HU"/>
        </w:rPr>
        <w:t>Kötelezettségek</w:t>
      </w:r>
      <w:r w:rsidRPr="00521670">
        <w:rPr>
          <w:lang w:val="hu-HU"/>
        </w:rPr>
        <w:t>"</w:t>
      </w:r>
      <w:r w:rsidR="00311D85" w:rsidRPr="00521670">
        <w:rPr>
          <w:lang w:val="hu-HU"/>
        </w:rPr>
        <w:t xml:space="preserve">: minden </w:t>
      </w:r>
      <w:r w:rsidR="001A1018" w:rsidRPr="00521670">
        <w:rPr>
          <w:lang w:val="hu-HU"/>
        </w:rPr>
        <w:t>jelenlegi</w:t>
      </w:r>
      <w:r w:rsidR="00311D85" w:rsidRPr="00521670">
        <w:rPr>
          <w:lang w:val="hu-HU"/>
        </w:rPr>
        <w:t>, jövőbeli, tényleges és feltételes kötelezettség, a</w:t>
      </w:r>
      <w:r w:rsidR="00B41ABA" w:rsidRPr="00521670">
        <w:rPr>
          <w:lang w:val="hu-HU"/>
        </w:rPr>
        <w:t>mely</w:t>
      </w:r>
      <w:r w:rsidR="00311D85" w:rsidRPr="00521670">
        <w:rPr>
          <w:lang w:val="hu-HU"/>
        </w:rPr>
        <w:t xml:space="preserve"> a </w:t>
      </w:r>
      <w:r w:rsidR="00CE446E" w:rsidRPr="00521670">
        <w:rPr>
          <w:rFonts w:cs="Calibri"/>
          <w:color w:val="000000"/>
          <w:lang w:val="hu-HU"/>
        </w:rPr>
        <w:t>Támogatói Okirat</w:t>
      </w:r>
      <w:r w:rsidR="00CE446E" w:rsidRPr="00521670">
        <w:rPr>
          <w:color w:val="000000"/>
          <w:lang w:val="hu-HU"/>
        </w:rPr>
        <w:t xml:space="preserve"> </w:t>
      </w:r>
      <w:r w:rsidR="00311D85" w:rsidRPr="00521670">
        <w:rPr>
          <w:lang w:val="hu-HU"/>
        </w:rPr>
        <w:t xml:space="preserve">alapján </w:t>
      </w:r>
      <w:r w:rsidR="002170F8" w:rsidRPr="00521670">
        <w:rPr>
          <w:lang w:val="hu-HU"/>
        </w:rPr>
        <w:t xml:space="preserve">a </w:t>
      </w:r>
      <w:r w:rsidR="00CE446E" w:rsidRPr="00521670">
        <w:rPr>
          <w:lang w:val="hu-HU"/>
        </w:rPr>
        <w:t>Kedvezményezettnek</w:t>
      </w:r>
      <w:r w:rsidR="002170F8" w:rsidRPr="00521670">
        <w:rPr>
          <w:lang w:val="hu-HU"/>
        </w:rPr>
        <w:t xml:space="preserve">, vagy </w:t>
      </w:r>
      <w:r w:rsidR="00311D85" w:rsidRPr="00521670">
        <w:rPr>
          <w:lang w:val="hu-HU"/>
        </w:rPr>
        <w:t>bár</w:t>
      </w:r>
      <w:r w:rsidR="00B41ABA" w:rsidRPr="00521670">
        <w:rPr>
          <w:lang w:val="hu-HU"/>
        </w:rPr>
        <w:t>mely</w:t>
      </w:r>
      <w:r w:rsidR="00311D85" w:rsidRPr="00521670">
        <w:rPr>
          <w:lang w:val="hu-HU"/>
        </w:rPr>
        <w:t xml:space="preserve"> </w:t>
      </w:r>
      <w:r w:rsidR="002C5195" w:rsidRPr="00521670">
        <w:rPr>
          <w:lang w:val="hu-HU"/>
        </w:rPr>
        <w:t>fizetésre k</w:t>
      </w:r>
      <w:r w:rsidR="00311D85" w:rsidRPr="00521670">
        <w:rPr>
          <w:lang w:val="hu-HU"/>
        </w:rPr>
        <w:t xml:space="preserve">ötelezettnek a </w:t>
      </w:r>
      <w:r w:rsidR="001E35D6" w:rsidRPr="00521670">
        <w:rPr>
          <w:lang w:val="hu-HU"/>
        </w:rPr>
        <w:t xml:space="preserve">Jogosult </w:t>
      </w:r>
      <w:r w:rsidR="00311D85" w:rsidRPr="00521670">
        <w:rPr>
          <w:lang w:val="hu-HU"/>
        </w:rPr>
        <w:t>felé</w:t>
      </w:r>
      <w:r w:rsidRPr="00521670">
        <w:rPr>
          <w:rFonts w:asciiTheme="minorHAnsi" w:hAnsiTheme="minorHAnsi" w:cstheme="minorHAnsi"/>
          <w:lang w:val="hu-HU"/>
        </w:rPr>
        <w:t xml:space="preserve"> </w:t>
      </w:r>
      <w:r w:rsidR="00311D85" w:rsidRPr="00521670">
        <w:rPr>
          <w:rFonts w:asciiTheme="minorHAnsi" w:hAnsiTheme="minorHAnsi" w:cstheme="minorHAnsi"/>
          <w:lang w:val="hu-HU"/>
        </w:rPr>
        <w:t xml:space="preserve">fennáll, </w:t>
      </w:r>
      <w:r w:rsidR="000D4F69" w:rsidRPr="00521670">
        <w:rPr>
          <w:rFonts w:asciiTheme="minorHAnsi" w:hAnsiTheme="minorHAnsi" w:cstheme="minorHAnsi"/>
          <w:lang w:val="hu-HU"/>
        </w:rPr>
        <w:t xml:space="preserve">különösen minden fizetési kötelezettség, </w:t>
      </w:r>
      <w:r w:rsidR="001A1018" w:rsidRPr="00521670">
        <w:rPr>
          <w:rFonts w:asciiTheme="minorHAnsi" w:hAnsiTheme="minorHAnsi" w:cstheme="minorHAnsi"/>
          <w:lang w:val="hu-HU"/>
        </w:rPr>
        <w:t xml:space="preserve">ideértve, </w:t>
      </w:r>
      <w:r w:rsidR="00311D85" w:rsidRPr="00521670">
        <w:rPr>
          <w:rFonts w:asciiTheme="minorHAnsi" w:hAnsiTheme="minorHAnsi" w:cstheme="minorHAnsi"/>
          <w:lang w:val="hu-HU"/>
        </w:rPr>
        <w:t xml:space="preserve">de nem kizárólagosan </w:t>
      </w:r>
      <w:r w:rsidR="002C5195" w:rsidRPr="00521670">
        <w:rPr>
          <w:rFonts w:asciiTheme="minorHAnsi" w:hAnsiTheme="minorHAnsi" w:cstheme="minorHAnsi"/>
          <w:lang w:val="hu-HU"/>
        </w:rPr>
        <w:t>ezen kötelezettség</w:t>
      </w:r>
      <w:r w:rsidR="00EA636D" w:rsidRPr="00521670">
        <w:rPr>
          <w:rFonts w:asciiTheme="minorHAnsi" w:hAnsiTheme="minorHAnsi" w:cstheme="minorHAnsi"/>
          <w:lang w:val="hu-HU"/>
        </w:rPr>
        <w:t xml:space="preserve"> </w:t>
      </w:r>
      <w:r w:rsidR="001146CC" w:rsidRPr="00521670">
        <w:rPr>
          <w:rFonts w:asciiTheme="minorHAnsi" w:hAnsiTheme="minorHAnsi" w:cstheme="minorHAnsi"/>
          <w:lang w:val="hu-HU"/>
        </w:rPr>
        <w:t>végrehajtásával összefüggésben</w:t>
      </w:r>
      <w:r w:rsidR="00495E84" w:rsidRPr="00521670">
        <w:rPr>
          <w:rFonts w:asciiTheme="minorHAnsi" w:hAnsiTheme="minorHAnsi" w:cstheme="minorHAnsi"/>
          <w:lang w:val="hu-HU"/>
        </w:rPr>
        <w:t xml:space="preserve"> felmerülő valamennyi költség</w:t>
      </w:r>
      <w:r w:rsidR="00EA636D" w:rsidRPr="00521670">
        <w:rPr>
          <w:rFonts w:asciiTheme="minorHAnsi" w:hAnsiTheme="minorHAnsi" w:cstheme="minorHAnsi"/>
          <w:lang w:val="hu-HU"/>
        </w:rPr>
        <w:t>et</w:t>
      </w:r>
      <w:r w:rsidR="001E35D6" w:rsidRPr="00521670">
        <w:rPr>
          <w:rFonts w:asciiTheme="minorHAnsi" w:hAnsiTheme="minorHAnsi" w:cstheme="minorHAnsi"/>
          <w:lang w:val="hu-HU"/>
        </w:rPr>
        <w:t xml:space="preserve"> is</w:t>
      </w:r>
      <w:r w:rsidR="000D4F69" w:rsidRPr="00521670">
        <w:rPr>
          <w:rFonts w:asciiTheme="minorHAnsi" w:hAnsiTheme="minorHAnsi" w:cstheme="minorHAnsi"/>
          <w:lang w:val="hu-HU"/>
        </w:rPr>
        <w:t xml:space="preserve">, valamint minden olyan igényt, amely a </w:t>
      </w:r>
      <w:r w:rsidR="00CE446E" w:rsidRPr="00521670">
        <w:rPr>
          <w:rFonts w:cs="Calibri"/>
          <w:color w:val="000000"/>
          <w:lang w:val="hu-HU"/>
        </w:rPr>
        <w:t>Támogatói Okirattal</w:t>
      </w:r>
      <w:r w:rsidR="00CE446E" w:rsidRPr="00521670">
        <w:rPr>
          <w:color w:val="000000"/>
          <w:lang w:val="hu-HU"/>
        </w:rPr>
        <w:t xml:space="preserve"> </w:t>
      </w:r>
      <w:r w:rsidR="000D4F69" w:rsidRPr="00521670">
        <w:rPr>
          <w:rFonts w:asciiTheme="minorHAnsi" w:hAnsiTheme="minorHAnsi" w:cstheme="minorHAnsi"/>
          <w:lang w:val="hu-HU"/>
        </w:rPr>
        <w:t>összefüggő szerződésen kívüli károkozásból vagy egyéb kötelemkeletkeztető tényből fakad</w:t>
      </w:r>
      <w:r w:rsidR="001E35D6" w:rsidRPr="00521670">
        <w:rPr>
          <w:rFonts w:asciiTheme="minorHAnsi" w:hAnsiTheme="minorHAnsi" w:cstheme="minorHAnsi"/>
          <w:lang w:val="hu-HU"/>
        </w:rPr>
        <w:t>.</w:t>
      </w:r>
      <w:r w:rsidR="00495E84" w:rsidRPr="00521670">
        <w:rPr>
          <w:rFonts w:asciiTheme="minorHAnsi" w:hAnsiTheme="minorHAnsi" w:cstheme="minorHAnsi"/>
          <w:lang w:val="hu-HU"/>
        </w:rPr>
        <w:t xml:space="preserve"> </w:t>
      </w:r>
      <w:r w:rsidR="00CE446E" w:rsidRPr="00521670">
        <w:rPr>
          <w:rFonts w:asciiTheme="minorHAnsi" w:hAnsiTheme="minorHAnsi" w:cstheme="minorHAnsi"/>
          <w:lang w:val="hu-HU"/>
        </w:rPr>
        <w:t xml:space="preserve"> </w:t>
      </w:r>
    </w:p>
    <w:p w14:paraId="5851F05D" w14:textId="77777777" w:rsidR="004713CA" w:rsidRPr="00521670" w:rsidRDefault="00866CDA" w:rsidP="006622F2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Értelmezés</w:t>
      </w:r>
    </w:p>
    <w:p w14:paraId="5A7F023D" w14:textId="6E156476" w:rsidR="004713CA" w:rsidRPr="00521670" w:rsidRDefault="00866CDA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A </w:t>
      </w:r>
      <w:r w:rsidR="00CE446E" w:rsidRPr="00521670">
        <w:rPr>
          <w:rFonts w:cs="Calibri"/>
          <w:color w:val="000000"/>
          <w:lang w:val="hu-HU"/>
        </w:rPr>
        <w:t>Támogatói Okirat</w:t>
      </w:r>
      <w:r w:rsidR="00CE446E" w:rsidRPr="00521670">
        <w:rPr>
          <w:color w:val="000000"/>
          <w:lang w:val="hu-HU"/>
        </w:rPr>
        <w:t xml:space="preserve"> </w:t>
      </w:r>
      <w:r w:rsidRPr="00521670">
        <w:rPr>
          <w:szCs w:val="22"/>
          <w:lang w:val="hu-HU"/>
        </w:rPr>
        <w:t xml:space="preserve">szakasza(i) e hivatkozással teljes egészükben jelen Szerződés részét képezik és </w:t>
      </w:r>
      <w:r w:rsidRPr="00521670">
        <w:rPr>
          <w:i/>
          <w:szCs w:val="22"/>
          <w:lang w:val="hu-HU"/>
        </w:rPr>
        <w:t>mutatis mutandis</w:t>
      </w:r>
      <w:r w:rsidRPr="00521670">
        <w:rPr>
          <w:szCs w:val="22"/>
          <w:lang w:val="hu-HU"/>
        </w:rPr>
        <w:t xml:space="preserve"> alkalmazandók jelen Szerződésre. </w:t>
      </w:r>
    </w:p>
    <w:p w14:paraId="5585D1EC" w14:textId="45BBFDE6" w:rsidR="004713CA" w:rsidRPr="00521670" w:rsidRDefault="00866CDA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Az Előzmények</w:t>
      </w:r>
      <w:r w:rsidR="00991EB5" w:rsidRPr="00521670">
        <w:rPr>
          <w:szCs w:val="22"/>
          <w:lang w:val="hu-HU"/>
        </w:rPr>
        <w:t xml:space="preserve"> és a </w:t>
      </w:r>
      <w:r w:rsidR="00CE446E" w:rsidRPr="00521670">
        <w:rPr>
          <w:rFonts w:cs="Calibri"/>
          <w:color w:val="000000"/>
          <w:lang w:val="hu-HU"/>
        </w:rPr>
        <w:t>Támogatói Okirat</w:t>
      </w:r>
      <w:r w:rsidR="00CE446E" w:rsidRPr="00521670">
        <w:rPr>
          <w:color w:val="000000"/>
          <w:lang w:val="hu-HU"/>
        </w:rPr>
        <w:t xml:space="preserve"> </w:t>
      </w:r>
      <w:r w:rsidR="002C5195" w:rsidRPr="00521670">
        <w:rPr>
          <w:szCs w:val="22"/>
          <w:lang w:val="hu-HU"/>
        </w:rPr>
        <w:t>m</w:t>
      </w:r>
      <w:r w:rsidR="00991EB5" w:rsidRPr="00521670">
        <w:rPr>
          <w:szCs w:val="22"/>
          <w:lang w:val="hu-HU"/>
        </w:rPr>
        <w:t>elléklete</w:t>
      </w:r>
      <w:r w:rsidR="002C5195" w:rsidRPr="00521670">
        <w:rPr>
          <w:szCs w:val="22"/>
          <w:lang w:val="hu-HU"/>
        </w:rPr>
        <w:t>i</w:t>
      </w:r>
      <w:r w:rsidR="00991EB5" w:rsidRPr="00521670">
        <w:rPr>
          <w:szCs w:val="22"/>
          <w:lang w:val="hu-HU"/>
        </w:rPr>
        <w:t xml:space="preserve"> jelen Szerződés szerves részét képezik.</w:t>
      </w:r>
      <w:r w:rsidR="00CE446E" w:rsidRPr="00521670">
        <w:rPr>
          <w:szCs w:val="22"/>
          <w:lang w:val="hu-HU"/>
        </w:rPr>
        <w:t xml:space="preserve">  </w:t>
      </w:r>
    </w:p>
    <w:p w14:paraId="09D33CEE" w14:textId="123CB029" w:rsidR="004713CA" w:rsidRPr="00521670" w:rsidRDefault="00EB0042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A </w:t>
      </w:r>
      <w:r w:rsidR="00CE446E" w:rsidRPr="00521670">
        <w:rPr>
          <w:rFonts w:cs="Calibri"/>
          <w:color w:val="000000"/>
          <w:lang w:val="hu-HU"/>
        </w:rPr>
        <w:t>Támogatói Okiratra</w:t>
      </w:r>
      <w:r w:rsidR="00CE446E" w:rsidRPr="00521670">
        <w:rPr>
          <w:color w:val="000000"/>
          <w:lang w:val="hu-HU"/>
        </w:rPr>
        <w:t xml:space="preserve"> </w:t>
      </w:r>
      <w:r w:rsidR="001E35D6" w:rsidRPr="00521670">
        <w:rPr>
          <w:szCs w:val="22"/>
          <w:lang w:val="hu-HU"/>
        </w:rPr>
        <w:t>és a</w:t>
      </w:r>
      <w:r w:rsidRPr="00521670">
        <w:rPr>
          <w:szCs w:val="22"/>
          <w:lang w:val="hu-HU"/>
        </w:rPr>
        <w:t xml:space="preserve"> jelen Szerződésre </w:t>
      </w:r>
      <w:r w:rsidR="00495E84" w:rsidRPr="00521670">
        <w:rPr>
          <w:szCs w:val="22"/>
          <w:lang w:val="hu-HU"/>
        </w:rPr>
        <w:t xml:space="preserve">történő </w:t>
      </w:r>
      <w:r w:rsidRPr="00521670">
        <w:rPr>
          <w:szCs w:val="22"/>
          <w:lang w:val="hu-HU"/>
        </w:rPr>
        <w:t xml:space="preserve">hivatkozást </w:t>
      </w:r>
      <w:r w:rsidR="00907B5B" w:rsidRPr="00521670">
        <w:rPr>
          <w:szCs w:val="22"/>
          <w:lang w:val="hu-HU"/>
        </w:rPr>
        <w:t xml:space="preserve">a mindenkor hatályos, módosított, kiegészített, megújított </w:t>
      </w:r>
      <w:r w:rsidR="00CE446E" w:rsidRPr="00521670">
        <w:rPr>
          <w:rFonts w:cs="Calibri"/>
          <w:color w:val="000000"/>
          <w:lang w:val="hu-HU"/>
        </w:rPr>
        <w:t>Támogatói Okiratra</w:t>
      </w:r>
      <w:r w:rsidR="00CE446E" w:rsidRPr="00521670">
        <w:rPr>
          <w:color w:val="000000"/>
          <w:lang w:val="hu-HU"/>
        </w:rPr>
        <w:t xml:space="preserve"> </w:t>
      </w:r>
      <w:r w:rsidR="00904EFE" w:rsidRPr="00521670">
        <w:rPr>
          <w:szCs w:val="22"/>
          <w:lang w:val="hu-HU"/>
        </w:rPr>
        <w:t>és</w:t>
      </w:r>
      <w:r w:rsidRPr="00521670">
        <w:rPr>
          <w:szCs w:val="22"/>
          <w:lang w:val="hu-HU"/>
        </w:rPr>
        <w:t xml:space="preserve"> jelen Szerződésre </w:t>
      </w:r>
      <w:r w:rsidR="00495E84" w:rsidRPr="00521670">
        <w:rPr>
          <w:szCs w:val="22"/>
          <w:lang w:val="hu-HU"/>
        </w:rPr>
        <w:t>történő</w:t>
      </w:r>
      <w:r w:rsidRPr="00521670">
        <w:rPr>
          <w:szCs w:val="22"/>
          <w:lang w:val="hu-HU"/>
        </w:rPr>
        <w:t xml:space="preserve"> hivatkozásként kell tekinteni</w:t>
      </w:r>
      <w:r w:rsidR="00813F34" w:rsidRPr="00521670">
        <w:rPr>
          <w:szCs w:val="22"/>
          <w:lang w:val="hu-HU"/>
        </w:rPr>
        <w:t>.</w:t>
      </w:r>
    </w:p>
    <w:p w14:paraId="07D5230C" w14:textId="3EE7107D" w:rsidR="004713CA" w:rsidRPr="00521670" w:rsidRDefault="005F7BB8" w:rsidP="001C2DEC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Bár</w:t>
      </w:r>
      <w:r w:rsidR="00B41ABA" w:rsidRPr="00521670">
        <w:rPr>
          <w:szCs w:val="22"/>
          <w:lang w:val="hu-HU"/>
        </w:rPr>
        <w:t>mely</w:t>
      </w:r>
      <w:r w:rsidRPr="00521670">
        <w:rPr>
          <w:szCs w:val="22"/>
          <w:lang w:val="hu-HU"/>
        </w:rPr>
        <w:t xml:space="preserve"> összeget visszavonhatatlanul </w:t>
      </w:r>
      <w:r w:rsidR="00FB1A9C" w:rsidRPr="00521670">
        <w:rPr>
          <w:szCs w:val="22"/>
          <w:lang w:val="hu-HU"/>
        </w:rPr>
        <w:t xml:space="preserve">megfizetettnek </w:t>
      </w:r>
      <w:r w:rsidRPr="00521670">
        <w:rPr>
          <w:szCs w:val="22"/>
          <w:lang w:val="hu-HU"/>
        </w:rPr>
        <w:t>kell tekinteni, amennyiben</w:t>
      </w:r>
      <w:r w:rsidR="00FB1A9C" w:rsidRPr="00521670">
        <w:rPr>
          <w:szCs w:val="22"/>
          <w:lang w:val="hu-HU"/>
        </w:rPr>
        <w:t xml:space="preserve"> azt</w:t>
      </w:r>
      <w:r w:rsidRPr="00521670">
        <w:rPr>
          <w:szCs w:val="22"/>
          <w:lang w:val="hu-HU"/>
        </w:rPr>
        <w:t xml:space="preserve"> teljesen kifizették, és nincs </w:t>
      </w:r>
      <w:r w:rsidR="001202D6" w:rsidRPr="00521670">
        <w:rPr>
          <w:szCs w:val="22"/>
          <w:lang w:val="hu-HU"/>
        </w:rPr>
        <w:t>olyan első látásra elfogadható (</w:t>
      </w:r>
      <w:r w:rsidR="001202D6" w:rsidRPr="00521670">
        <w:rPr>
          <w:i/>
          <w:szCs w:val="22"/>
          <w:lang w:val="hu-HU"/>
        </w:rPr>
        <w:t>prima facie</w:t>
      </w:r>
      <w:r w:rsidR="001202D6" w:rsidRPr="00521670">
        <w:rPr>
          <w:szCs w:val="22"/>
          <w:lang w:val="hu-HU"/>
        </w:rPr>
        <w:t xml:space="preserve">) </w:t>
      </w:r>
      <w:r w:rsidRPr="00521670">
        <w:rPr>
          <w:szCs w:val="22"/>
          <w:lang w:val="hu-HU"/>
        </w:rPr>
        <w:t>bizony</w:t>
      </w:r>
      <w:r w:rsidR="00187323" w:rsidRPr="00521670">
        <w:rPr>
          <w:szCs w:val="22"/>
          <w:lang w:val="hu-HU"/>
        </w:rPr>
        <w:t>íték</w:t>
      </w:r>
      <w:r w:rsidRPr="00521670">
        <w:rPr>
          <w:szCs w:val="22"/>
          <w:lang w:val="hu-HU"/>
        </w:rPr>
        <w:t xml:space="preserve">, </w:t>
      </w:r>
      <w:r w:rsidR="00187323" w:rsidRPr="00521670">
        <w:rPr>
          <w:szCs w:val="22"/>
          <w:lang w:val="hu-HU"/>
        </w:rPr>
        <w:t xml:space="preserve">ami alapján ésszerűen lehet </w:t>
      </w:r>
      <w:r w:rsidR="001202D6" w:rsidRPr="00521670">
        <w:rPr>
          <w:szCs w:val="22"/>
          <w:lang w:val="hu-HU"/>
        </w:rPr>
        <w:t>feltételezni</w:t>
      </w:r>
      <w:r w:rsidR="00FC1ECD" w:rsidRPr="00521670">
        <w:rPr>
          <w:szCs w:val="22"/>
          <w:lang w:val="hu-HU"/>
        </w:rPr>
        <w:t>, hogy bármilyen igényt fognak érvényesíteni az ilyen kifizetés visszavonására.</w:t>
      </w:r>
      <w:r w:rsidR="00CE446E" w:rsidRPr="00521670">
        <w:rPr>
          <w:szCs w:val="22"/>
          <w:lang w:val="hu-HU"/>
        </w:rPr>
        <w:t xml:space="preserve"> </w:t>
      </w:r>
    </w:p>
    <w:p w14:paraId="34EA9C5F" w14:textId="77777777" w:rsidR="004713CA" w:rsidRPr="00521670" w:rsidRDefault="00233F13" w:rsidP="006622F2">
      <w:pPr>
        <w:pStyle w:val="Cmsor2"/>
        <w:keepNext w:val="0"/>
        <w:spacing w:after="240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>A KÉSZFIZETŐ KEZESSÉG, ALÁRENDELÉS</w:t>
      </w:r>
      <w:r w:rsidRPr="00521670" w:rsidDel="00233F13">
        <w:rPr>
          <w:rFonts w:cstheme="minorHAnsi"/>
          <w:szCs w:val="22"/>
          <w:lang w:val="hu-HU"/>
        </w:rPr>
        <w:t xml:space="preserve"> </w:t>
      </w:r>
    </w:p>
    <w:p w14:paraId="277DBAA3" w14:textId="77777777" w:rsidR="004713CA" w:rsidRPr="00521670" w:rsidRDefault="00233F13" w:rsidP="0099502A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Készfizető Kezesség</w:t>
      </w:r>
    </w:p>
    <w:p w14:paraId="1D6DB5B1" w14:textId="553B3EBF" w:rsidR="0099502A" w:rsidRPr="00521670" w:rsidRDefault="002D4D56" w:rsidP="0099502A">
      <w:pPr>
        <w:pStyle w:val="Cmsor4"/>
        <w:spacing w:after="240"/>
        <w:jc w:val="both"/>
        <w:rPr>
          <w:rFonts w:cs="Calibri"/>
          <w:szCs w:val="22"/>
          <w:lang w:val="hu-HU"/>
        </w:rPr>
      </w:pPr>
      <w:r w:rsidRPr="00521670">
        <w:rPr>
          <w:rFonts w:ascii="Times New Roman" w:eastAsia="Times New Roman" w:hAnsi="Times New Roman" w:cs="Times New Roman"/>
          <w:szCs w:val="22"/>
          <w:lang w:val="hu-HU"/>
        </w:rPr>
        <w:t>A Biztosított Kötelezettség</w:t>
      </w:r>
      <w:r w:rsidR="00233F13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biztosítása érdekében a Készfizető Kezes ezennel visszavonhatatlanul és feltétel nélkül Készfizető Kezességet vállal arra,</w:t>
      </w:r>
      <w:r w:rsidR="009F2B54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hogy amennyiben </w:t>
      </w:r>
      <w:r w:rsidR="002C5195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a </w:t>
      </w:r>
      <w:r w:rsidR="00AC2165" w:rsidRPr="00521670">
        <w:rPr>
          <w:rFonts w:ascii="Times New Roman" w:eastAsia="Times New Roman" w:hAnsi="Times New Roman" w:cs="Times New Roman"/>
          <w:szCs w:val="22"/>
          <w:lang w:val="hu-HU"/>
        </w:rPr>
        <w:t>Kedvezményezett</w:t>
      </w:r>
      <w:r w:rsidR="001D7DBA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</w:t>
      </w:r>
      <w:r w:rsidR="00D818D8" w:rsidRPr="00521670">
        <w:rPr>
          <w:rFonts w:ascii="Times New Roman" w:eastAsia="Times New Roman" w:hAnsi="Times New Roman" w:cs="Times New Roman"/>
          <w:szCs w:val="22"/>
          <w:lang w:val="hu-HU"/>
        </w:rPr>
        <w:t>a Jogosult</w:t>
      </w:r>
      <w:r w:rsidR="009F2B54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felé fennálló Biztosított Kötelezettséget</w:t>
      </w:r>
      <w:r w:rsidR="001D7DBA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</w:t>
      </w:r>
      <w:r w:rsidR="005D3701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határidőben </w:t>
      </w:r>
      <w:r w:rsidR="001D7DBA" w:rsidRPr="00521670">
        <w:rPr>
          <w:rFonts w:ascii="Times New Roman" w:eastAsia="Times New Roman" w:hAnsi="Times New Roman" w:cs="Times New Roman"/>
          <w:szCs w:val="22"/>
          <w:lang w:val="hu-HU"/>
        </w:rPr>
        <w:t>nem teljesíti</w:t>
      </w:r>
      <w:r w:rsidR="000D4F69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és a Jogosult a Készfizető Kezest teljesítésre hívja fel a jelen Szerződésben foglaltak szerint</w:t>
      </w:r>
      <w:r w:rsidR="001D7DBA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, akkor </w:t>
      </w:r>
      <w:commentRangeStart w:id="17"/>
      <w:r w:rsidR="009F2B54" w:rsidRPr="00521670">
        <w:rPr>
          <w:rFonts w:ascii="Times New Roman" w:eastAsia="Times New Roman" w:hAnsi="Times New Roman" w:cs="Times New Roman"/>
          <w:szCs w:val="22"/>
          <w:lang w:val="hu-HU"/>
        </w:rPr>
        <w:t>[</w:t>
      </w:r>
      <w:r w:rsidR="00233F13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[●] [magyar forint] ([HUF] [●]) </w:t>
      </w:r>
      <w:commentRangeEnd w:id="17"/>
      <w:r w:rsidR="00AC2165" w:rsidRPr="00521670">
        <w:rPr>
          <w:rStyle w:val="Jegyzethivatkozs"/>
          <w:rFonts w:cs="Times New Roman"/>
        </w:rPr>
        <w:commentReference w:id="17"/>
      </w:r>
      <w:r w:rsidR="00233F13" w:rsidRPr="00521670">
        <w:rPr>
          <w:rFonts w:ascii="Times New Roman" w:eastAsia="Times New Roman" w:hAnsi="Times New Roman" w:cs="Times New Roman"/>
          <w:szCs w:val="22"/>
          <w:lang w:val="hu-HU"/>
        </w:rPr>
        <w:t>összeg erejéig</w:t>
      </w:r>
      <w:r w:rsidR="009F2B54" w:rsidRPr="00521670">
        <w:rPr>
          <w:rFonts w:ascii="Times New Roman" w:eastAsia="Times New Roman" w:hAnsi="Times New Roman" w:cs="Times New Roman"/>
          <w:szCs w:val="22"/>
          <w:lang w:val="hu-HU"/>
        </w:rPr>
        <w:t>]</w:t>
      </w:r>
      <w:r w:rsidR="00233F13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a Jogosult részére </w:t>
      </w:r>
      <w:r w:rsidR="00AC2165" w:rsidRPr="00521670">
        <w:rPr>
          <w:rFonts w:ascii="Times New Roman" w:eastAsia="Times New Roman" w:hAnsi="Times New Roman" w:cs="Times New Roman"/>
          <w:szCs w:val="22"/>
          <w:lang w:val="hu-HU"/>
        </w:rPr>
        <w:t>a Kedvezményezett</w:t>
      </w:r>
      <w:r w:rsidR="005D3701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helyett ezen Biztosított Kötelezettségek erejéig </w:t>
      </w:r>
      <w:r w:rsidR="00233F13" w:rsidRPr="00521670">
        <w:rPr>
          <w:rFonts w:ascii="Times New Roman" w:eastAsia="Times New Roman" w:hAnsi="Times New Roman" w:cs="Times New Roman"/>
          <w:szCs w:val="22"/>
          <w:lang w:val="hu-HU"/>
        </w:rPr>
        <w:t>fizetést teljesít. A Felek ezennel kijelentik, hogy a jelen Szerződés alapján alapított Készfizető Kezesség a Ptk. 6:4</w:t>
      </w:r>
      <w:r w:rsidR="000D4F69" w:rsidRPr="00521670">
        <w:rPr>
          <w:rFonts w:ascii="Times New Roman" w:eastAsia="Times New Roman" w:hAnsi="Times New Roman" w:cs="Times New Roman"/>
          <w:szCs w:val="22"/>
          <w:lang w:val="hu-HU"/>
        </w:rPr>
        <w:t>20</w:t>
      </w:r>
      <w:r w:rsidR="00233F13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. § szakasza szerinti készfizető kezességnek minősül, </w:t>
      </w:r>
      <w:r w:rsidR="000D4F69" w:rsidRPr="00521670">
        <w:rPr>
          <w:rFonts w:eastAsia="Times New Roman"/>
          <w:szCs w:val="22"/>
          <w:lang w:val="hu-HU"/>
        </w:rPr>
        <w:t xml:space="preserve">illetve, hogy a Készfizető Kezes a Ptk. 6:419. §-ában szabályozott sortartási kifogásáról (a lenti 2.1 (b) albekezdés sérelme nélkül) a jelen Szerződés aláírásával kifejezetten lemond, így a Készfizető Kezes nem jogosult a teljesítést arra hivatkozással megtagadni, hogy a Jogosult nem igazolta, hogy a követelést a </w:t>
      </w:r>
      <w:r w:rsidR="007C019E" w:rsidRPr="00521670">
        <w:rPr>
          <w:rFonts w:eastAsia="Times New Roman"/>
          <w:szCs w:val="22"/>
          <w:lang w:val="hu-HU"/>
        </w:rPr>
        <w:t>Kedvezményezettel</w:t>
      </w:r>
      <w:r w:rsidR="000D4F69" w:rsidRPr="00521670">
        <w:rPr>
          <w:rFonts w:eastAsia="Times New Roman"/>
          <w:szCs w:val="22"/>
          <w:lang w:val="hu-HU"/>
        </w:rPr>
        <w:t xml:space="preserve"> szemben eredménytelenül kísérelte meg behajtani, összhangban a Ptk 6:419. §-a rendelkezéseivel (</w:t>
      </w:r>
      <w:r w:rsidR="000D4F69" w:rsidRPr="00521670">
        <w:rPr>
          <w:rFonts w:eastAsia="Times New Roman"/>
          <w:i/>
          <w:iCs/>
          <w:szCs w:val="22"/>
          <w:lang w:val="hu-HU"/>
        </w:rPr>
        <w:t>sortartás kifogásának hiánya</w:t>
      </w:r>
      <w:r w:rsidR="000D4F69" w:rsidRPr="00521670">
        <w:rPr>
          <w:rFonts w:eastAsia="Times New Roman"/>
          <w:szCs w:val="22"/>
          <w:lang w:val="hu-HU"/>
        </w:rPr>
        <w:t xml:space="preserve">). A félreértések elkerülése érdekében a Felek rögzítik, hogy a Készfizető Kezes a Készfizető Kezességet a Jogosult, valamint </w:t>
      </w:r>
      <w:r w:rsidR="000D4F69" w:rsidRPr="00521670">
        <w:rPr>
          <w:rFonts w:ascii="Times New Roman" w:eastAsia="Times New Roman" w:hAnsi="Times New Roman" w:cs="Times New Roman"/>
          <w:szCs w:val="22"/>
          <w:lang w:val="hu-HU"/>
        </w:rPr>
        <w:t>annak jogutódjai vagy engedményesei javára alapítja</w:t>
      </w:r>
      <w:r w:rsidR="000D4F69" w:rsidRPr="00521670">
        <w:rPr>
          <w:rFonts w:eastAsia="Times New Roman"/>
          <w:szCs w:val="22"/>
          <w:lang w:val="hu-HU"/>
        </w:rPr>
        <w:t xml:space="preserve"> a Biztosított Kötelezettség teljes összegére, illetve minden olyan járulékos költségre és kiadásra, amelyek a </w:t>
      </w:r>
      <w:r w:rsidR="007C019E" w:rsidRPr="00521670">
        <w:rPr>
          <w:rFonts w:cs="Calibri"/>
          <w:color w:val="000000"/>
          <w:lang w:val="hu-HU"/>
        </w:rPr>
        <w:t>Támogatói Okirat</w:t>
      </w:r>
      <w:r w:rsidR="007C019E" w:rsidRPr="00521670">
        <w:rPr>
          <w:color w:val="000000"/>
          <w:lang w:val="hu-HU"/>
        </w:rPr>
        <w:t xml:space="preserve"> </w:t>
      </w:r>
      <w:r w:rsidR="000D4F69" w:rsidRPr="00521670">
        <w:rPr>
          <w:rFonts w:eastAsia="Times New Roman"/>
          <w:szCs w:val="22"/>
          <w:lang w:val="hu-HU"/>
        </w:rPr>
        <w:t>alapján felmerül</w:t>
      </w:r>
      <w:r w:rsidR="009F7800" w:rsidRPr="00521670">
        <w:rPr>
          <w:rFonts w:eastAsia="Times New Roman"/>
          <w:szCs w:val="22"/>
          <w:lang w:val="hu-HU"/>
        </w:rPr>
        <w:t>nek</w:t>
      </w:r>
      <w:r w:rsidR="000D4F69" w:rsidRPr="00521670">
        <w:rPr>
          <w:rFonts w:eastAsia="Times New Roman"/>
          <w:szCs w:val="22"/>
          <w:lang w:val="hu-HU"/>
        </w:rPr>
        <w:t xml:space="preserve">. A Biztosított Kötelezettségek folyamatos biztosítása érdekében a </w:t>
      </w:r>
      <w:r w:rsidR="000D4F69" w:rsidRPr="00521670">
        <w:rPr>
          <w:szCs w:val="22"/>
          <w:lang w:val="hu-HU"/>
        </w:rPr>
        <w:t>Készfizető Kezes ezennel kifejezetten és visszavonhatatlanul lemond a jelen Szerződés tekintetében a Ptk. 6:425. §-a szerinti felmondási jogáról.</w:t>
      </w:r>
      <w:r w:rsidR="007C019E" w:rsidRPr="00521670">
        <w:rPr>
          <w:szCs w:val="22"/>
          <w:lang w:val="hu-HU"/>
        </w:rPr>
        <w:t xml:space="preserve"> </w:t>
      </w:r>
    </w:p>
    <w:p w14:paraId="14DFFCCD" w14:textId="5CE30212" w:rsidR="00233F13" w:rsidRPr="00521670" w:rsidRDefault="00233F13" w:rsidP="0099502A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A Készfizető Kezes ezennel vállalja, hogy </w:t>
      </w:r>
      <w:r w:rsidR="005D3701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a fenti 2.1 (a) bekezdés alapján </w:t>
      </w:r>
      <w:r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a Jogosult első írásbeli felszólítására a fent meghatározott összeg erejéig a Jogosult részére </w:t>
      </w:r>
      <w:r w:rsidR="00B71B95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azonnal </w:t>
      </w:r>
      <w:r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fizetést teljesít bármely beszámítás, ellenkövetelés érvényesítése </w:t>
      </w:r>
      <w:r w:rsidR="00D7236B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és </w:t>
      </w:r>
      <w:r w:rsidRPr="00521670">
        <w:rPr>
          <w:rFonts w:ascii="Times New Roman" w:eastAsia="Times New Roman" w:hAnsi="Times New Roman" w:cs="Times New Roman"/>
          <w:szCs w:val="22"/>
          <w:lang w:val="hu-HU"/>
        </w:rPr>
        <w:t>bármely</w:t>
      </w:r>
      <w:r w:rsidR="00D7236B" w:rsidRPr="00521670">
        <w:rPr>
          <w:rFonts w:ascii="Times New Roman" w:eastAsia="Times New Roman" w:hAnsi="Times New Roman" w:cs="Times New Roman"/>
          <w:szCs w:val="22"/>
          <w:lang w:val="hu-HU"/>
        </w:rPr>
        <w:t>,</w:t>
      </w:r>
      <w:r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a hatályos vagy jövőbeli adókötelezettség alapján felmerülő levonástól vagy visszatartástól mentesen (kivéve, ha az alkalmazandó jog másként rendelkezik), függetlenül attól, hogy a Jogosult megkísérelte-e az adott követelését először a </w:t>
      </w:r>
      <w:r w:rsidR="00BA3DF9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Kedvezményezettel </w:t>
      </w:r>
      <w:r w:rsidRPr="00521670">
        <w:rPr>
          <w:rFonts w:ascii="Times New Roman" w:eastAsia="Times New Roman" w:hAnsi="Times New Roman" w:cs="Times New Roman"/>
          <w:szCs w:val="22"/>
          <w:lang w:val="hu-HU"/>
        </w:rPr>
        <w:t>vagy bármely más harmadik féllel</w:t>
      </w:r>
      <w:r w:rsidR="00D818D8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szemben érvényesíteni</w:t>
      </w:r>
      <w:r w:rsidR="00D7236B" w:rsidRPr="00521670">
        <w:rPr>
          <w:rFonts w:ascii="Times New Roman" w:eastAsia="Times New Roman" w:hAnsi="Times New Roman" w:cs="Times New Roman"/>
          <w:szCs w:val="22"/>
          <w:lang w:val="hu-HU"/>
        </w:rPr>
        <w:t>.</w:t>
      </w:r>
    </w:p>
    <w:p w14:paraId="6FF21278" w14:textId="47367B42" w:rsidR="00233F13" w:rsidRPr="00521670" w:rsidRDefault="00233F13" w:rsidP="0099502A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A Készfizető Kezes által a jelen Szerződésben vállalt Készfizető Kezesség a Készfizető Kezes közvetlen kötelezettségvállalását testesíti meg, amely alapján a Jogosult követelheti a Készfizető Kezestől a </w:t>
      </w:r>
      <w:r w:rsidR="00BA3DF9" w:rsidRPr="00521670">
        <w:rPr>
          <w:rFonts w:cs="Calibri"/>
          <w:color w:val="000000"/>
          <w:lang w:val="hu-HU"/>
        </w:rPr>
        <w:t>Támogatói Okirat</w:t>
      </w:r>
      <w:r w:rsidR="00BA3DF9" w:rsidRPr="00521670">
        <w:rPr>
          <w:color w:val="000000"/>
          <w:lang w:val="hu-HU"/>
        </w:rPr>
        <w:t xml:space="preserve"> </w:t>
      </w:r>
      <w:r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szerinti bármely kötelezettség teljesítését anélkül, hogy először az </w:t>
      </w:r>
      <w:r w:rsidR="00BA3DF9" w:rsidRPr="00521670">
        <w:rPr>
          <w:rFonts w:ascii="Times New Roman" w:eastAsia="Times New Roman" w:hAnsi="Times New Roman" w:cs="Times New Roman"/>
          <w:szCs w:val="22"/>
          <w:lang w:val="hu-HU"/>
        </w:rPr>
        <w:t>Kedvezményezettől</w:t>
      </w:r>
      <w:r w:rsidR="00B71B95" w:rsidRPr="00521670">
        <w:rPr>
          <w:rFonts w:ascii="Times New Roman" w:eastAsia="Times New Roman" w:hAnsi="Times New Roman" w:cs="Times New Roman"/>
          <w:szCs w:val="22"/>
          <w:lang w:val="hu-HU"/>
        </w:rPr>
        <w:t>, vagy bármely másik Kötelezettől</w:t>
      </w:r>
      <w:r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próbálná a teljesítést követelni.</w:t>
      </w:r>
    </w:p>
    <w:p w14:paraId="34BB892B" w14:textId="77777777" w:rsidR="004713CA" w:rsidRPr="00521670" w:rsidRDefault="00233F13" w:rsidP="0099502A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A </w:t>
      </w:r>
      <w:r w:rsidR="00D818D8" w:rsidRPr="00521670">
        <w:rPr>
          <w:rFonts w:ascii="Times New Roman" w:eastAsia="Times New Roman" w:hAnsi="Times New Roman" w:cs="Times New Roman"/>
          <w:szCs w:val="22"/>
          <w:lang w:val="hu-HU"/>
        </w:rPr>
        <w:t>Készfizető Kezességvállalást a Jogosult</w:t>
      </w:r>
      <w:r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részletekben is igénybe veheti.</w:t>
      </w:r>
    </w:p>
    <w:p w14:paraId="198A0EF7" w14:textId="77777777" w:rsidR="004713CA" w:rsidRPr="00521670" w:rsidRDefault="009F765B" w:rsidP="006622F2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A</w:t>
      </w:r>
      <w:r w:rsidR="00233F13" w:rsidRPr="00521670">
        <w:rPr>
          <w:szCs w:val="22"/>
          <w:lang w:val="hu-HU"/>
        </w:rPr>
        <w:t>lárendelés és visszkereseti jogról való lemondás</w:t>
      </w:r>
    </w:p>
    <w:p w14:paraId="606CD320" w14:textId="770BFDAB" w:rsidR="00484349" w:rsidRPr="00521670" w:rsidRDefault="00484349" w:rsidP="002D4509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rFonts w:ascii="Times New Roman" w:eastAsia="Times New Roman" w:hAnsi="Times New Roman"/>
          <w:szCs w:val="22"/>
          <w:lang w:val="hu-HU"/>
        </w:rPr>
        <w:t>Az alkalmazandó jogszabályok által megengedett mértékben a Készfizető Kezes ezennel feltétel nélkül, visszavonhatatlanul és kifejezetten lemond az alkalmazandó jogszabályok (ideértve a Ptk. 6:57. § szakaszát is) vonatkozó rendelkezései szerint fennálló visszkereseti jogáról és annak gyakorlásáról, így különösen a Felek megállapodnak abban, hogy amennyiben a Készfizető Kez</w:t>
      </w:r>
      <w:r w:rsidR="002D4D56" w:rsidRPr="00521670">
        <w:rPr>
          <w:rFonts w:ascii="Times New Roman" w:eastAsia="Times New Roman" w:hAnsi="Times New Roman"/>
          <w:szCs w:val="22"/>
          <w:lang w:val="hu-HU"/>
        </w:rPr>
        <w:t>es bármely Biztosított Kötelezettsége</w:t>
      </w:r>
      <w:r w:rsidRPr="00521670">
        <w:rPr>
          <w:rFonts w:ascii="Times New Roman" w:eastAsia="Times New Roman" w:hAnsi="Times New Roman"/>
          <w:szCs w:val="22"/>
          <w:lang w:val="hu-HU"/>
        </w:rPr>
        <w:t>t kielégí</w:t>
      </w:r>
      <w:r w:rsidR="002D4D56" w:rsidRPr="00521670">
        <w:rPr>
          <w:rFonts w:ascii="Times New Roman" w:eastAsia="Times New Roman" w:hAnsi="Times New Roman"/>
          <w:szCs w:val="22"/>
          <w:lang w:val="hu-HU"/>
        </w:rPr>
        <w:t>t</w:t>
      </w:r>
      <w:r w:rsidR="00D7236B" w:rsidRPr="00521670">
        <w:rPr>
          <w:rFonts w:ascii="Times New Roman" w:eastAsia="Times New Roman" w:hAnsi="Times New Roman"/>
          <w:szCs w:val="22"/>
          <w:lang w:val="hu-HU"/>
        </w:rPr>
        <w:t>,</w:t>
      </w:r>
      <w:r w:rsidR="002D4D56" w:rsidRPr="00521670">
        <w:rPr>
          <w:rFonts w:ascii="Times New Roman" w:eastAsia="Times New Roman" w:hAnsi="Times New Roman"/>
          <w:szCs w:val="22"/>
          <w:lang w:val="hu-HU"/>
        </w:rPr>
        <w:t xml:space="preserve"> az adott Biztosított Kötelezettség</w:t>
      </w:r>
      <w:r w:rsidRPr="00521670">
        <w:rPr>
          <w:rFonts w:ascii="Times New Roman" w:eastAsia="Times New Roman" w:hAnsi="Times New Roman"/>
          <w:szCs w:val="22"/>
          <w:lang w:val="hu-HU"/>
        </w:rPr>
        <w:t xml:space="preserve"> eredeti egyenes adósa helyett, se</w:t>
      </w:r>
      <w:r w:rsidR="002D4D56" w:rsidRPr="00521670">
        <w:rPr>
          <w:rFonts w:ascii="Times New Roman" w:eastAsia="Times New Roman" w:hAnsi="Times New Roman"/>
          <w:szCs w:val="22"/>
          <w:lang w:val="hu-HU"/>
        </w:rPr>
        <w:t>m az adott Biztosított Kötelezettség</w:t>
      </w:r>
      <w:r w:rsidRPr="00521670">
        <w:rPr>
          <w:rFonts w:ascii="Times New Roman" w:eastAsia="Times New Roman" w:hAnsi="Times New Roman"/>
          <w:szCs w:val="22"/>
          <w:lang w:val="hu-HU"/>
        </w:rPr>
        <w:t>, sem az azt biztosító és a kezességvállalást megelőzően keletkezett jogok, sem a végrehajtási jog nem száll át az adott Biztosí</w:t>
      </w:r>
      <w:r w:rsidR="002D4D56" w:rsidRPr="00521670">
        <w:rPr>
          <w:rFonts w:ascii="Times New Roman" w:eastAsia="Times New Roman" w:hAnsi="Times New Roman"/>
          <w:szCs w:val="22"/>
          <w:lang w:val="hu-HU"/>
        </w:rPr>
        <w:t>tott Kötelezettsége</w:t>
      </w:r>
      <w:r w:rsidR="00BE7912" w:rsidRPr="00521670">
        <w:rPr>
          <w:rFonts w:ascii="Times New Roman" w:eastAsia="Times New Roman" w:hAnsi="Times New Roman"/>
          <w:szCs w:val="22"/>
          <w:lang w:val="hu-HU"/>
        </w:rPr>
        <w:t>t</w:t>
      </w:r>
      <w:r w:rsidR="00D818D8" w:rsidRPr="00521670">
        <w:rPr>
          <w:rFonts w:ascii="Times New Roman" w:eastAsia="Times New Roman" w:hAnsi="Times New Roman"/>
          <w:szCs w:val="22"/>
          <w:lang w:val="hu-HU"/>
        </w:rPr>
        <w:t xml:space="preserve"> ilyen módon a Jogosulttal</w:t>
      </w:r>
      <w:r w:rsidRPr="00521670">
        <w:rPr>
          <w:rFonts w:ascii="Times New Roman" w:eastAsia="Times New Roman" w:hAnsi="Times New Roman"/>
          <w:szCs w:val="22"/>
          <w:lang w:val="hu-HU"/>
        </w:rPr>
        <w:t xml:space="preserve"> szemben kielégítő Készfizető Kezesre.</w:t>
      </w:r>
    </w:p>
    <w:p w14:paraId="49EC51B5" w14:textId="43939AC7" w:rsidR="00672859" w:rsidRPr="00521670" w:rsidRDefault="00484349" w:rsidP="002D4509">
      <w:pPr>
        <w:pStyle w:val="Cmsor4"/>
        <w:spacing w:after="240"/>
        <w:jc w:val="both"/>
        <w:rPr>
          <w:lang w:val="hu-HU"/>
        </w:rPr>
      </w:pP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A Felek megállapodnak továbbá </w:t>
      </w:r>
      <w:r w:rsidR="00D818D8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abban, hogy amennyiben a fenti 2</w:t>
      </w: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>.2 (a) Bekezdésben foglalt rendelkezés ellenére a törvény erejénél fogv</w:t>
      </w:r>
      <w:r w:rsidR="002D4D56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a az adott Biztosított Kötelezettség</w:t>
      </w: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, és/vagy az azt biztosító és a kezességvállalást megelőzően keletkezett jogok, és/ vagy a végrehajtási jog mégis átszáll az adott Biztosított </w:t>
      </w:r>
      <w:r w:rsidR="002D4D56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Kötelezettsége</w:t>
      </w:r>
      <w:r w:rsidR="00D818D8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t ilyen módon a Jogosulttal</w:t>
      </w: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 szemben kielégítő Készfizető Kezesre, a Készfizető Kezes a</w:t>
      </w:r>
      <w:r w:rsidR="002D4D56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z adott Biztosított Kötelezettségről</w:t>
      </w: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>, valamint az azt biztosító és a kezességvállalást megelőzően keletkezett jogokról, és a végrehajtási jogról ezennel visszavonhatatlanul és feltétlenül lemond. A Felek megállapodnak továbbá abban is, hogy amennyiben jelen rendelkezések ellenére a törvény erejénél fogv</w:t>
      </w:r>
      <w:r w:rsidR="002D4D56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a az adott Biztosított Kötelezettség</w:t>
      </w: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, és/vagy az azt biztosító és a kezességvállalást megelőzően keletkezett jogok, és/ vagy a végrehajtási jog bármelyike mégis átszáll a Készfizető Kezesre, a Készfizető Kezes kijelenti, hogy az ezekhez fűződő esetleges jogait nem fogja gyakorolni és az ezzel kapcsolatban felmerülő, </w:t>
      </w:r>
      <w:r w:rsidR="00BA3DF9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Kedvezmén</w:t>
      </w:r>
      <w:r w:rsidR="00DF1FB1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y</w:t>
      </w:r>
      <w:r w:rsidR="00BA3DF9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ezettel</w:t>
      </w:r>
      <w:r w:rsidR="0035552D"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 </w:t>
      </w:r>
      <w:r w:rsidR="00B71B95"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vagy bármely másik </w:t>
      </w:r>
      <w:r w:rsidR="00C01CB8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k</w:t>
      </w:r>
      <w:r w:rsidR="00B71B95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ötelezettel</w:t>
      </w: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 szemben fennálló eset</w:t>
      </w:r>
      <w:r w:rsidR="00D818D8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leges bármely követelését a Jogosult</w:t>
      </w: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 követeléseivel szemben feltétlenül és visszavonhatatlanul alárendeli, az alárendelt követelés vonatkozásában mind a tőkeösszeg, mind kamat és más járulékos kötelezettségek kifizetésének tekintetében úgy, hogy ezen alárendelt kötelezettségeket sem csőd- vagy felszámolási eljárásban sem pedig</w:t>
      </w:r>
      <w:r w:rsidR="00333515"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 ezen eljárásokat megelőzően, a</w:t>
      </w: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 </w:t>
      </w:r>
      <w:r w:rsidR="00DF1FB1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Kedvezményezett</w:t>
      </w: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 rendes működése során nem követeli a</w:t>
      </w:r>
      <w:r w:rsidR="009F2B54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ddig, amíg Biztosított Kötelezettség</w:t>
      </w:r>
      <w:r w:rsidR="00B71B95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ek</w:t>
      </w: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 </w:t>
      </w:r>
      <w:r w:rsidR="00B71B95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fennállnak</w:t>
      </w: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. Ezen kötelezettségvállalás megszegése Felmondási </w:t>
      </w:r>
      <w:r w:rsidR="001D7DBA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Eseménynek minősül</w:t>
      </w:r>
      <w:r w:rsidR="00D818D8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, amely alapján a Jogosult</w:t>
      </w: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 jogos</w:t>
      </w:r>
      <w:r w:rsidR="001D7DBA"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ulttá válik, hogy a </w:t>
      </w:r>
      <w:r w:rsidR="00BA3DF9" w:rsidRPr="00521670">
        <w:rPr>
          <w:rFonts w:cs="Calibri"/>
          <w:color w:val="000000"/>
          <w:lang w:val="hu-HU"/>
        </w:rPr>
        <w:t>Támogatói Okiratban</w:t>
      </w:r>
      <w:r w:rsidR="00BA3DF9" w:rsidRPr="00521670">
        <w:rPr>
          <w:color w:val="000000"/>
          <w:lang w:val="hu-HU"/>
        </w:rPr>
        <w:t xml:space="preserve"> </w:t>
      </w:r>
      <w:r w:rsidR="00904EFE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f</w:t>
      </w: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 xml:space="preserve">elmondási </w:t>
      </w:r>
      <w:r w:rsidR="00904EFE" w:rsidRPr="00521670">
        <w:rPr>
          <w:rFonts w:ascii="Times New Roman" w:eastAsia="Times New Roman" w:hAnsi="Times New Roman" w:cs="Times New Roman"/>
          <w:iCs/>
          <w:szCs w:val="22"/>
          <w:lang w:val="hu-HU"/>
        </w:rPr>
        <w:t>e</w:t>
      </w:r>
      <w:r w:rsidRPr="00521670">
        <w:rPr>
          <w:rFonts w:ascii="Times New Roman" w:eastAsia="Times New Roman" w:hAnsi="Times New Roman" w:cs="Times New Roman"/>
          <w:iCs/>
          <w:szCs w:val="22"/>
          <w:lang w:val="hu-HU"/>
        </w:rPr>
        <w:t>semény bekövetkezte esetére őt megillető bármely jogot gyakoroljon.</w:t>
      </w:r>
    </w:p>
    <w:p w14:paraId="0A0779DA" w14:textId="77777777" w:rsidR="006D4E3D" w:rsidRPr="00521670" w:rsidRDefault="00EF4E0D" w:rsidP="006622F2">
      <w:pPr>
        <w:pStyle w:val="Cmsor2"/>
        <w:keepNext w:val="0"/>
        <w:spacing w:after="240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 xml:space="preserve">A </w:t>
      </w:r>
      <w:r w:rsidR="00AF4768" w:rsidRPr="00521670">
        <w:rPr>
          <w:rFonts w:cstheme="minorHAnsi"/>
          <w:szCs w:val="22"/>
          <w:lang w:val="hu-HU"/>
        </w:rPr>
        <w:t>KÉSZFIZETŐ KEZES</w:t>
      </w:r>
      <w:r w:rsidR="00C7475F" w:rsidRPr="00521670">
        <w:rPr>
          <w:rFonts w:cstheme="minorHAnsi"/>
          <w:szCs w:val="22"/>
          <w:lang w:val="hu-HU"/>
        </w:rPr>
        <w:t xml:space="preserve"> </w:t>
      </w:r>
      <w:r w:rsidRPr="00521670">
        <w:rPr>
          <w:rFonts w:cstheme="minorHAnsi"/>
          <w:szCs w:val="22"/>
          <w:lang w:val="hu-HU"/>
        </w:rPr>
        <w:t>KIJELENTÉSEI</w:t>
      </w:r>
    </w:p>
    <w:p w14:paraId="5BDA65A7" w14:textId="6DB61007" w:rsidR="006D4E3D" w:rsidRPr="00521670" w:rsidRDefault="00EF4E0D" w:rsidP="006622F2">
      <w:pPr>
        <w:pStyle w:val="Cmsor3"/>
        <w:keepNext w:val="0"/>
        <w:spacing w:after="240"/>
        <w:jc w:val="both"/>
        <w:rPr>
          <w:b w:val="0"/>
          <w:szCs w:val="22"/>
          <w:lang w:val="hu-HU"/>
        </w:rPr>
      </w:pPr>
      <w:r w:rsidRPr="00521670">
        <w:rPr>
          <w:b w:val="0"/>
          <w:szCs w:val="22"/>
          <w:lang w:val="hu-HU"/>
        </w:rPr>
        <w:t xml:space="preserve">A </w:t>
      </w:r>
      <w:r w:rsidR="00AF4768" w:rsidRPr="00521670">
        <w:rPr>
          <w:b w:val="0"/>
          <w:szCs w:val="22"/>
          <w:lang w:val="hu-HU"/>
        </w:rPr>
        <w:t>Készfizető Kezes</w:t>
      </w:r>
      <w:r w:rsidR="00C71262" w:rsidRPr="00521670">
        <w:rPr>
          <w:b w:val="0"/>
          <w:szCs w:val="22"/>
          <w:lang w:val="hu-HU"/>
        </w:rPr>
        <w:t xml:space="preserve"> ezennel kijelenti</w:t>
      </w:r>
      <w:r w:rsidR="000B4CD7" w:rsidRPr="00521670">
        <w:rPr>
          <w:b w:val="0"/>
          <w:szCs w:val="22"/>
          <w:lang w:val="hu-HU"/>
        </w:rPr>
        <w:t xml:space="preserve"> és szavatolja</w:t>
      </w:r>
      <w:r w:rsidR="00C71262" w:rsidRPr="00521670">
        <w:rPr>
          <w:b w:val="0"/>
          <w:szCs w:val="22"/>
          <w:lang w:val="hu-HU"/>
        </w:rPr>
        <w:t xml:space="preserve"> a </w:t>
      </w:r>
      <w:r w:rsidR="008C0645" w:rsidRPr="00521670">
        <w:rPr>
          <w:b w:val="0"/>
          <w:szCs w:val="22"/>
          <w:lang w:val="hu-HU"/>
        </w:rPr>
        <w:t>J</w:t>
      </w:r>
      <w:r w:rsidR="000B4CD7" w:rsidRPr="00521670">
        <w:rPr>
          <w:b w:val="0"/>
          <w:szCs w:val="22"/>
          <w:lang w:val="hu-HU"/>
        </w:rPr>
        <w:t>ogosult</w:t>
      </w:r>
      <w:r w:rsidR="00C71262" w:rsidRPr="00521670">
        <w:rPr>
          <w:b w:val="0"/>
          <w:szCs w:val="22"/>
          <w:lang w:val="hu-HU"/>
        </w:rPr>
        <w:t xml:space="preserve"> </w:t>
      </w:r>
      <w:r w:rsidR="00C7475F" w:rsidRPr="00521670">
        <w:rPr>
          <w:b w:val="0"/>
          <w:szCs w:val="22"/>
          <w:lang w:val="hu-HU"/>
        </w:rPr>
        <w:t xml:space="preserve">felé </w:t>
      </w:r>
      <w:r w:rsidR="00C71262" w:rsidRPr="00521670">
        <w:rPr>
          <w:b w:val="0"/>
          <w:szCs w:val="22"/>
          <w:lang w:val="hu-HU"/>
        </w:rPr>
        <w:t>a következőket:</w:t>
      </w:r>
    </w:p>
    <w:p w14:paraId="647AA01E" w14:textId="77777777" w:rsidR="006D4E3D" w:rsidRPr="00521670" w:rsidRDefault="00BE7912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rFonts w:ascii="Times New Roman" w:eastAsia="Times New Roman" w:hAnsi="Times New Roman" w:cs="Times New Roman"/>
          <w:szCs w:val="22"/>
          <w:lang w:val="hu-HU"/>
        </w:rPr>
        <w:t>rendelkezik</w:t>
      </w:r>
      <w:r w:rsidR="00484349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minden szükséges felhatalmazással és minden ahhoz szükséges</w:t>
      </w:r>
      <w:r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társasági intézkedést megtett</w:t>
      </w:r>
      <w:r w:rsidR="00484349" w:rsidRPr="00521670">
        <w:rPr>
          <w:rFonts w:ascii="Times New Roman" w:eastAsia="Times New Roman" w:hAnsi="Times New Roman" w:cs="Times New Roman"/>
          <w:szCs w:val="22"/>
          <w:lang w:val="hu-HU"/>
        </w:rPr>
        <w:t>, és minden illetékes hatóság minden ahhoz szükséges ho</w:t>
      </w:r>
      <w:r w:rsidRPr="00521670">
        <w:rPr>
          <w:rFonts w:ascii="Times New Roman" w:eastAsia="Times New Roman" w:hAnsi="Times New Roman" w:cs="Times New Roman"/>
          <w:szCs w:val="22"/>
          <w:lang w:val="hu-HU"/>
        </w:rPr>
        <w:t>zzájárulását megszerezte</w:t>
      </w:r>
      <w:r w:rsidR="00484349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(amenn</w:t>
      </w:r>
      <w:r w:rsidRPr="00521670">
        <w:rPr>
          <w:rFonts w:ascii="Times New Roman" w:eastAsia="Times New Roman" w:hAnsi="Times New Roman" w:cs="Times New Roman"/>
          <w:szCs w:val="22"/>
          <w:lang w:val="hu-HU"/>
        </w:rPr>
        <w:t>yiben az szükséges) és megtett</w:t>
      </w:r>
      <w:r w:rsidR="00484349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minden ahhoz szükséges, illetve a magyar jogszabályok és rendelkezések vagy egyéb alkalmazandó jogszabályok szerint megkívánt intézkedést, hogy a jelen S</w:t>
      </w:r>
      <w:r w:rsidRPr="00521670">
        <w:rPr>
          <w:rFonts w:ascii="Times New Roman" w:eastAsia="Times New Roman" w:hAnsi="Times New Roman" w:cs="Times New Roman"/>
          <w:szCs w:val="22"/>
          <w:lang w:val="hu-HU"/>
        </w:rPr>
        <w:t>zerződést cégszerűen aláírja</w:t>
      </w:r>
      <w:r w:rsidR="00484349" w:rsidRPr="00521670">
        <w:rPr>
          <w:rFonts w:ascii="Times New Roman" w:eastAsia="Times New Roman" w:hAnsi="Times New Roman" w:cs="Times New Roman"/>
          <w:szCs w:val="22"/>
          <w:lang w:val="hu-HU"/>
        </w:rPr>
        <w:t xml:space="preserve"> és a jelen Szerződés sze</w:t>
      </w:r>
      <w:r w:rsidRPr="00521670">
        <w:rPr>
          <w:rFonts w:ascii="Times New Roman" w:eastAsia="Times New Roman" w:hAnsi="Times New Roman" w:cs="Times New Roman"/>
          <w:szCs w:val="22"/>
          <w:lang w:val="hu-HU"/>
        </w:rPr>
        <w:t>rint fennálló kötelezettségét szerződésszerűen teljesítse</w:t>
      </w:r>
      <w:r w:rsidR="00484349" w:rsidRPr="00521670">
        <w:rPr>
          <w:rFonts w:ascii="Times New Roman" w:eastAsia="Times New Roman" w:hAnsi="Times New Roman" w:cs="Times New Roman"/>
          <w:szCs w:val="22"/>
          <w:lang w:val="hu-HU"/>
        </w:rPr>
        <w:t>, i</w:t>
      </w:r>
      <w:r w:rsidRPr="00521670">
        <w:rPr>
          <w:rFonts w:ascii="Times New Roman" w:eastAsia="Times New Roman" w:hAnsi="Times New Roman" w:cs="Times New Roman"/>
          <w:szCs w:val="22"/>
          <w:lang w:val="hu-HU"/>
        </w:rPr>
        <w:t>lletve azoknak eleget tehessen</w:t>
      </w:r>
      <w:r w:rsidR="00484349" w:rsidRPr="00521670">
        <w:rPr>
          <w:rFonts w:ascii="Times New Roman" w:eastAsia="Times New Roman" w:hAnsi="Times New Roman" w:cs="Times New Roman"/>
          <w:szCs w:val="22"/>
          <w:lang w:val="hu-HU"/>
        </w:rPr>
        <w:t>;</w:t>
      </w:r>
    </w:p>
    <w:p w14:paraId="4F5D80AE" w14:textId="57BC7757" w:rsidR="006D4E3D" w:rsidRPr="00521670" w:rsidRDefault="0027449B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nincs bírósági,</w:t>
      </w:r>
      <w:r w:rsidR="00D51798" w:rsidRPr="00521670">
        <w:rPr>
          <w:szCs w:val="22"/>
          <w:lang w:val="hu-HU"/>
        </w:rPr>
        <w:t xml:space="preserve"> választottbírósági,</w:t>
      </w:r>
      <w:r w:rsidRPr="00521670">
        <w:rPr>
          <w:szCs w:val="22"/>
          <w:lang w:val="hu-HU"/>
        </w:rPr>
        <w:t xml:space="preserve"> </w:t>
      </w:r>
      <w:r w:rsidR="00D51798" w:rsidRPr="00521670">
        <w:rPr>
          <w:szCs w:val="22"/>
          <w:lang w:val="hu-HU"/>
        </w:rPr>
        <w:t xml:space="preserve">vagy </w:t>
      </w:r>
      <w:r w:rsidRPr="00521670">
        <w:rPr>
          <w:szCs w:val="22"/>
          <w:lang w:val="hu-HU"/>
        </w:rPr>
        <w:t xml:space="preserve">hatósági eljárás </w:t>
      </w:r>
      <w:r w:rsidR="00B81C3B" w:rsidRPr="00521670">
        <w:rPr>
          <w:szCs w:val="22"/>
          <w:lang w:val="hu-HU"/>
        </w:rPr>
        <w:t xml:space="preserve">semmilyen </w:t>
      </w:r>
      <w:r w:rsidRPr="00521670">
        <w:rPr>
          <w:szCs w:val="22"/>
          <w:lang w:val="hu-HU"/>
        </w:rPr>
        <w:t>bíróság,</w:t>
      </w:r>
      <w:r w:rsidR="00D51798" w:rsidRPr="00521670">
        <w:rPr>
          <w:szCs w:val="22"/>
          <w:lang w:val="hu-HU"/>
        </w:rPr>
        <w:t xml:space="preserve"> választottbíróság vagy</w:t>
      </w:r>
      <w:r w:rsidRPr="00521670">
        <w:rPr>
          <w:szCs w:val="22"/>
          <w:lang w:val="hu-HU"/>
        </w:rPr>
        <w:t xml:space="preserve"> közigazgatási hatóság előtt folyamatban,</w:t>
      </w:r>
      <w:r w:rsidR="00D51798" w:rsidRPr="00521670">
        <w:rPr>
          <w:szCs w:val="22"/>
          <w:lang w:val="hu-HU"/>
        </w:rPr>
        <w:t xml:space="preserve"> illetve ilyen eljárás nem fenyeget,</w:t>
      </w:r>
      <w:r w:rsidRPr="00521670">
        <w:rPr>
          <w:szCs w:val="22"/>
          <w:lang w:val="hu-HU"/>
        </w:rPr>
        <w:t xml:space="preserve"> amely hátrányos </w:t>
      </w:r>
      <w:r w:rsidR="00D51798" w:rsidRPr="00521670">
        <w:rPr>
          <w:szCs w:val="22"/>
          <w:lang w:val="hu-HU"/>
        </w:rPr>
        <w:t xml:space="preserve">elbírálás esetében </w:t>
      </w:r>
      <w:r w:rsidR="00904EFE" w:rsidRPr="00521670">
        <w:rPr>
          <w:szCs w:val="22"/>
          <w:lang w:val="hu-HU"/>
        </w:rPr>
        <w:t>l</w:t>
      </w:r>
      <w:r w:rsidR="00D51798" w:rsidRPr="00521670">
        <w:rPr>
          <w:szCs w:val="22"/>
          <w:lang w:val="hu-HU"/>
        </w:rPr>
        <w:t xml:space="preserve">ényeges </w:t>
      </w:r>
      <w:r w:rsidR="00904EFE" w:rsidRPr="00521670">
        <w:rPr>
          <w:szCs w:val="22"/>
          <w:lang w:val="hu-HU"/>
        </w:rPr>
        <w:t>h</w:t>
      </w:r>
      <w:r w:rsidR="00DD1891" w:rsidRPr="00521670">
        <w:rPr>
          <w:szCs w:val="22"/>
          <w:lang w:val="hu-HU"/>
        </w:rPr>
        <w:t xml:space="preserve">átrányos </w:t>
      </w:r>
      <w:r w:rsidR="00904EFE" w:rsidRPr="00521670">
        <w:rPr>
          <w:szCs w:val="22"/>
          <w:lang w:val="hu-HU"/>
        </w:rPr>
        <w:t>h</w:t>
      </w:r>
      <w:r w:rsidR="00D51798" w:rsidRPr="00521670">
        <w:rPr>
          <w:szCs w:val="22"/>
          <w:lang w:val="hu-HU"/>
        </w:rPr>
        <w:t>atással járhat</w:t>
      </w:r>
      <w:r w:rsidR="001E3A94" w:rsidRPr="00521670">
        <w:rPr>
          <w:szCs w:val="22"/>
          <w:lang w:val="hu-HU"/>
        </w:rPr>
        <w:t xml:space="preserve"> a Készfizető Kezes jelen Szerződésben vállalt kötelezettsége tekintetében</w:t>
      </w:r>
      <w:r w:rsidR="004622F5" w:rsidRPr="00521670">
        <w:rPr>
          <w:szCs w:val="22"/>
          <w:lang w:val="hu-HU"/>
        </w:rPr>
        <w:t xml:space="preserve"> </w:t>
      </w:r>
      <w:r w:rsidR="000F711F" w:rsidRPr="00521670">
        <w:rPr>
          <w:szCs w:val="22"/>
          <w:lang w:val="hu-HU"/>
        </w:rPr>
        <w:t>és harmadik személynek nincs olyan joga</w:t>
      </w:r>
      <w:r w:rsidR="001E3A94" w:rsidRPr="00521670">
        <w:rPr>
          <w:szCs w:val="22"/>
          <w:lang w:val="hu-HU"/>
        </w:rPr>
        <w:t>,</w:t>
      </w:r>
      <w:r w:rsidR="008B3E3E" w:rsidRPr="00521670">
        <w:rPr>
          <w:szCs w:val="22"/>
          <w:lang w:val="hu-HU"/>
        </w:rPr>
        <w:t xml:space="preserve"> </w:t>
      </w:r>
      <w:r w:rsidR="00F64CEE" w:rsidRPr="00521670">
        <w:rPr>
          <w:szCs w:val="22"/>
          <w:lang w:val="hu-HU"/>
        </w:rPr>
        <w:t>a</w:t>
      </w:r>
      <w:r w:rsidR="000F711F" w:rsidRPr="00521670">
        <w:rPr>
          <w:szCs w:val="22"/>
          <w:lang w:val="hu-HU"/>
        </w:rPr>
        <w:t>mely korlátozza vagy akadályozza</w:t>
      </w:r>
      <w:r w:rsidR="001E3A94" w:rsidRPr="00521670">
        <w:rPr>
          <w:szCs w:val="22"/>
          <w:lang w:val="hu-HU"/>
        </w:rPr>
        <w:t xml:space="preserve"> a Készfizető Kezes </w:t>
      </w:r>
      <w:r w:rsidR="000F711F" w:rsidRPr="00521670">
        <w:rPr>
          <w:szCs w:val="22"/>
          <w:lang w:val="hu-HU"/>
        </w:rPr>
        <w:t>itt alapított jogait;</w:t>
      </w:r>
    </w:p>
    <w:p w14:paraId="511E6E9F" w14:textId="5170215D" w:rsidR="006D4E3D" w:rsidRPr="00521670" w:rsidRDefault="00D863E8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jelen Szerződés </w:t>
      </w:r>
      <w:r w:rsidR="00AF4768" w:rsidRPr="00521670">
        <w:rPr>
          <w:szCs w:val="22"/>
          <w:lang w:val="hu-HU"/>
        </w:rPr>
        <w:t>Készfizető Kezes</w:t>
      </w:r>
      <w:r w:rsidRPr="00521670">
        <w:rPr>
          <w:szCs w:val="22"/>
          <w:lang w:val="hu-HU"/>
        </w:rPr>
        <w:t xml:space="preserve"> általi megkötése nem okoz majd, és </w:t>
      </w:r>
      <w:r w:rsidR="00E96D46" w:rsidRPr="00521670">
        <w:rPr>
          <w:szCs w:val="22"/>
          <w:lang w:val="hu-HU"/>
        </w:rPr>
        <w:t xml:space="preserve">ezáltal </w:t>
      </w:r>
      <w:r w:rsidRPr="00521670">
        <w:rPr>
          <w:szCs w:val="22"/>
          <w:lang w:val="hu-HU"/>
        </w:rPr>
        <w:t xml:space="preserve">nem fog bekövetkezni </w:t>
      </w:r>
      <w:r w:rsidR="00DD1891" w:rsidRPr="00521670">
        <w:rPr>
          <w:szCs w:val="22"/>
          <w:lang w:val="hu-HU"/>
        </w:rPr>
        <w:t>semmilyen felmondási esemény vagy lehetséges felmondási esemény</w:t>
      </w:r>
      <w:r w:rsidRPr="00521670">
        <w:rPr>
          <w:szCs w:val="22"/>
          <w:lang w:val="hu-HU"/>
        </w:rPr>
        <w:t xml:space="preserve"> a </w:t>
      </w:r>
      <w:r w:rsidR="00AF4768" w:rsidRPr="00521670">
        <w:rPr>
          <w:szCs w:val="22"/>
          <w:lang w:val="hu-HU"/>
        </w:rPr>
        <w:t>Készfizető Kezes</w:t>
      </w:r>
      <w:r w:rsidRPr="00521670">
        <w:rPr>
          <w:szCs w:val="22"/>
          <w:lang w:val="hu-HU"/>
        </w:rPr>
        <w:t>re kötelező szerződések alapján, a</w:t>
      </w:r>
      <w:r w:rsidR="00B41ABA" w:rsidRPr="00521670">
        <w:rPr>
          <w:szCs w:val="22"/>
          <w:lang w:val="hu-HU"/>
        </w:rPr>
        <w:t>mely</w:t>
      </w:r>
      <w:r w:rsidRPr="00521670">
        <w:rPr>
          <w:szCs w:val="22"/>
          <w:lang w:val="hu-HU"/>
        </w:rPr>
        <w:t>nek</w:t>
      </w:r>
      <w:r w:rsidR="00B03500" w:rsidRPr="00521670">
        <w:rPr>
          <w:szCs w:val="22"/>
          <w:lang w:val="hu-HU"/>
        </w:rPr>
        <w:t xml:space="preserve"> </w:t>
      </w:r>
      <w:r w:rsidR="0062550E" w:rsidRPr="00521670">
        <w:rPr>
          <w:szCs w:val="22"/>
          <w:lang w:val="hu-HU"/>
        </w:rPr>
        <w:t>l</w:t>
      </w:r>
      <w:r w:rsidR="00B03500" w:rsidRPr="00521670">
        <w:rPr>
          <w:szCs w:val="22"/>
          <w:lang w:val="hu-HU"/>
        </w:rPr>
        <w:t xml:space="preserve">ényeges </w:t>
      </w:r>
      <w:r w:rsidR="0062550E" w:rsidRPr="00521670">
        <w:rPr>
          <w:szCs w:val="22"/>
          <w:lang w:val="hu-HU"/>
        </w:rPr>
        <w:t>h</w:t>
      </w:r>
      <w:r w:rsidR="00B03500" w:rsidRPr="00521670">
        <w:rPr>
          <w:szCs w:val="22"/>
          <w:lang w:val="hu-HU"/>
        </w:rPr>
        <w:t xml:space="preserve">átrányos </w:t>
      </w:r>
      <w:r w:rsidR="0062550E" w:rsidRPr="00521670">
        <w:rPr>
          <w:szCs w:val="22"/>
          <w:lang w:val="hu-HU"/>
        </w:rPr>
        <w:t>h</w:t>
      </w:r>
      <w:r w:rsidR="00B03500" w:rsidRPr="00521670">
        <w:rPr>
          <w:szCs w:val="22"/>
          <w:lang w:val="hu-HU"/>
        </w:rPr>
        <w:t xml:space="preserve">atása </w:t>
      </w:r>
      <w:r w:rsidRPr="00521670">
        <w:rPr>
          <w:szCs w:val="22"/>
          <w:lang w:val="hu-HU"/>
        </w:rPr>
        <w:t xml:space="preserve">lesz, vagy ésszerűen lehet; </w:t>
      </w:r>
    </w:p>
    <w:p w14:paraId="1786BAAE" w14:textId="77777777" w:rsidR="006D4E3D" w:rsidRPr="00521670" w:rsidRDefault="00F65D18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nincs olyan jogi korlátozás, </w:t>
      </w:r>
      <w:r w:rsidR="00B41ABA" w:rsidRPr="00521670">
        <w:rPr>
          <w:szCs w:val="22"/>
          <w:lang w:val="hu-HU"/>
        </w:rPr>
        <w:t>amely</w:t>
      </w:r>
      <w:r w:rsidRPr="00521670">
        <w:rPr>
          <w:szCs w:val="22"/>
          <w:lang w:val="hu-HU"/>
        </w:rPr>
        <w:t xml:space="preserve"> korlátozza </w:t>
      </w:r>
      <w:r w:rsidR="00A00525" w:rsidRPr="00521670">
        <w:rPr>
          <w:szCs w:val="22"/>
          <w:lang w:val="hu-HU"/>
        </w:rPr>
        <w:t xml:space="preserve">a </w:t>
      </w:r>
      <w:r w:rsidRPr="00521670">
        <w:rPr>
          <w:szCs w:val="22"/>
          <w:lang w:val="hu-HU"/>
        </w:rPr>
        <w:t xml:space="preserve">jelen Szerződés kikényszeríthetőségét, és nincs olyan törvény, rendelet vagy szabályozás, </w:t>
      </w:r>
      <w:r w:rsidR="00B41ABA" w:rsidRPr="00521670">
        <w:rPr>
          <w:szCs w:val="22"/>
          <w:lang w:val="hu-HU"/>
        </w:rPr>
        <w:t>amely</w:t>
      </w:r>
      <w:r w:rsidRPr="00521670">
        <w:rPr>
          <w:szCs w:val="22"/>
          <w:lang w:val="hu-HU"/>
        </w:rPr>
        <w:t xml:space="preserve"> annak ellentmond; </w:t>
      </w:r>
    </w:p>
    <w:p w14:paraId="26B474C9" w14:textId="77777777" w:rsidR="006D4E3D" w:rsidRPr="00521670" w:rsidRDefault="00F65D18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semmily</w:t>
      </w:r>
      <w:r w:rsidR="009E4FF8" w:rsidRPr="00521670">
        <w:rPr>
          <w:szCs w:val="22"/>
          <w:lang w:val="hu-HU"/>
        </w:rPr>
        <w:t xml:space="preserve">en állami engedély, jóváhagyás vagy beleegyezés nem szükséges jelen Szerződés </w:t>
      </w:r>
      <w:r w:rsidR="00B03500" w:rsidRPr="00521670">
        <w:rPr>
          <w:szCs w:val="22"/>
          <w:lang w:val="hu-HU"/>
        </w:rPr>
        <w:t>aláírásához, illetve</w:t>
      </w:r>
      <w:r w:rsidR="00E232D7" w:rsidRPr="00521670">
        <w:rPr>
          <w:szCs w:val="22"/>
          <w:lang w:val="hu-HU"/>
        </w:rPr>
        <w:t xml:space="preserve"> a Készfizető Kezes által vállalt kötelezettség teljesítéséhez</w:t>
      </w:r>
      <w:r w:rsidR="009E4FF8" w:rsidRPr="00521670">
        <w:rPr>
          <w:szCs w:val="22"/>
          <w:lang w:val="hu-HU"/>
        </w:rPr>
        <w:t>;</w:t>
      </w:r>
    </w:p>
    <w:p w14:paraId="73F1191C" w14:textId="3F350183" w:rsidR="006D4E3D" w:rsidRPr="00521670" w:rsidRDefault="008010FF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a </w:t>
      </w:r>
      <w:r w:rsidR="009E4FF8" w:rsidRPr="00521670">
        <w:rPr>
          <w:szCs w:val="22"/>
          <w:lang w:val="hu-HU"/>
        </w:rPr>
        <w:t xml:space="preserve">jelen Szerződés </w:t>
      </w:r>
      <w:r w:rsidRPr="00521670">
        <w:rPr>
          <w:szCs w:val="22"/>
          <w:lang w:val="hu-HU"/>
        </w:rPr>
        <w:t>a</w:t>
      </w:r>
      <w:r w:rsidR="004622F5" w:rsidRPr="00521670">
        <w:rPr>
          <w:szCs w:val="22"/>
          <w:lang w:val="hu-HU"/>
        </w:rPr>
        <w:t>z</w:t>
      </w:r>
      <w:r w:rsidRPr="00521670">
        <w:rPr>
          <w:szCs w:val="22"/>
          <w:lang w:val="hu-HU"/>
        </w:rPr>
        <w:t xml:space="preserve"> </w:t>
      </w:r>
      <w:r w:rsidR="009E4FF8" w:rsidRPr="00521670">
        <w:rPr>
          <w:szCs w:val="22"/>
          <w:lang w:val="hu-HU"/>
        </w:rPr>
        <w:t xml:space="preserve">érvényes és jogilag kötelező kötelezettségeket alapít a </w:t>
      </w:r>
      <w:r w:rsidR="00AF4768" w:rsidRPr="00521670">
        <w:rPr>
          <w:szCs w:val="22"/>
          <w:lang w:val="hu-HU"/>
        </w:rPr>
        <w:t>Készfizető Kezes</w:t>
      </w:r>
      <w:r w:rsidR="0048213E" w:rsidRPr="00521670">
        <w:rPr>
          <w:szCs w:val="22"/>
          <w:lang w:val="hu-HU"/>
        </w:rPr>
        <w:t>re</w:t>
      </w:r>
      <w:r w:rsidR="009E4FF8" w:rsidRPr="00521670">
        <w:rPr>
          <w:szCs w:val="22"/>
          <w:lang w:val="hu-HU"/>
        </w:rPr>
        <w:t xml:space="preserve">, </w:t>
      </w:r>
      <w:r w:rsidRPr="00521670">
        <w:rPr>
          <w:szCs w:val="22"/>
          <w:lang w:val="hu-HU"/>
        </w:rPr>
        <w:t>a</w:t>
      </w:r>
      <w:r w:rsidR="00B41ABA" w:rsidRPr="00521670">
        <w:rPr>
          <w:szCs w:val="22"/>
          <w:lang w:val="hu-HU"/>
        </w:rPr>
        <w:t>mely</w:t>
      </w:r>
      <w:r w:rsidRPr="00521670">
        <w:rPr>
          <w:szCs w:val="22"/>
          <w:lang w:val="hu-HU"/>
        </w:rPr>
        <w:t xml:space="preserve">ek </w:t>
      </w:r>
      <w:r w:rsidR="00D863E8" w:rsidRPr="00521670">
        <w:rPr>
          <w:szCs w:val="22"/>
          <w:lang w:val="hu-HU"/>
        </w:rPr>
        <w:t>vele szemben kikényszeríthető</w:t>
      </w:r>
      <w:r w:rsidR="0048213E" w:rsidRPr="00521670">
        <w:rPr>
          <w:szCs w:val="22"/>
          <w:lang w:val="hu-HU"/>
        </w:rPr>
        <w:t>ek</w:t>
      </w:r>
      <w:r w:rsidR="00D863E8" w:rsidRPr="00521670">
        <w:rPr>
          <w:szCs w:val="22"/>
          <w:lang w:val="hu-HU"/>
        </w:rPr>
        <w:t xml:space="preserve"> annak</w:t>
      </w:r>
      <w:r w:rsidR="00ED4360" w:rsidRPr="00521670">
        <w:rPr>
          <w:szCs w:val="22"/>
          <w:lang w:val="hu-HU"/>
        </w:rPr>
        <w:t xml:space="preserve"> rendelkezéseivel összhangban;</w:t>
      </w:r>
    </w:p>
    <w:p w14:paraId="035D3C10" w14:textId="77777777" w:rsidR="006D4E3D" w:rsidRPr="00521670" w:rsidRDefault="00ED4360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a </w:t>
      </w:r>
      <w:r w:rsidR="00AF4768" w:rsidRPr="00521670">
        <w:rPr>
          <w:szCs w:val="22"/>
          <w:lang w:val="hu-HU"/>
        </w:rPr>
        <w:t>Készfizető Kezes</w:t>
      </w:r>
      <w:r w:rsidR="00B03500" w:rsidRPr="00521670">
        <w:rPr>
          <w:szCs w:val="22"/>
          <w:lang w:val="hu-HU"/>
        </w:rPr>
        <w:t xml:space="preserve"> jogosult a jelen Szerződést megkötni és megfelelő</w:t>
      </w:r>
      <w:r w:rsidRPr="00521670">
        <w:rPr>
          <w:szCs w:val="22"/>
          <w:lang w:val="hu-HU"/>
        </w:rPr>
        <w:t xml:space="preserve"> </w:t>
      </w:r>
      <w:r w:rsidR="00E768CA" w:rsidRPr="00521670">
        <w:rPr>
          <w:szCs w:val="22"/>
          <w:lang w:val="hu-HU"/>
        </w:rPr>
        <w:t xml:space="preserve">társasági jogi és egyéb </w:t>
      </w:r>
      <w:r w:rsidR="00B03500" w:rsidRPr="00521670">
        <w:rPr>
          <w:szCs w:val="22"/>
          <w:lang w:val="hu-HU"/>
        </w:rPr>
        <w:t xml:space="preserve">felhatalmazással rendelkezik a </w:t>
      </w:r>
      <w:r w:rsidRPr="00521670">
        <w:rPr>
          <w:szCs w:val="22"/>
          <w:lang w:val="hu-HU"/>
        </w:rPr>
        <w:t>jelen Szerződés megkötésére és teljesítésére; és</w:t>
      </w:r>
    </w:p>
    <w:p w14:paraId="2AD5F314" w14:textId="77777777" w:rsidR="00197C6D" w:rsidRPr="00521670" w:rsidRDefault="00ED4360" w:rsidP="00612BD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jelen Szerződés </w:t>
      </w:r>
      <w:r w:rsidR="002F20A3" w:rsidRPr="00521670">
        <w:rPr>
          <w:szCs w:val="22"/>
          <w:lang w:val="hu-HU"/>
        </w:rPr>
        <w:t>Készfizető Kezességet alapít</w:t>
      </w:r>
      <w:r w:rsidR="00A668C6" w:rsidRPr="00521670">
        <w:rPr>
          <w:szCs w:val="22"/>
          <w:lang w:val="hu-HU"/>
        </w:rPr>
        <w:t xml:space="preserve"> a </w:t>
      </w:r>
      <w:r w:rsidR="00AF4768" w:rsidRPr="00521670">
        <w:rPr>
          <w:szCs w:val="22"/>
          <w:lang w:val="hu-HU"/>
        </w:rPr>
        <w:t>Jogosult</w:t>
      </w:r>
      <w:r w:rsidR="00A668C6" w:rsidRPr="00521670">
        <w:rPr>
          <w:szCs w:val="22"/>
          <w:lang w:val="hu-HU"/>
        </w:rPr>
        <w:t xml:space="preserve"> javára.</w:t>
      </w:r>
    </w:p>
    <w:p w14:paraId="33D61330" w14:textId="77777777" w:rsidR="00020080" w:rsidRPr="00521670" w:rsidRDefault="00432951" w:rsidP="002D4509">
      <w:pPr>
        <w:pStyle w:val="Cmsor2"/>
        <w:keepNext w:val="0"/>
        <w:spacing w:after="240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 xml:space="preserve">A </w:t>
      </w:r>
      <w:r w:rsidR="00AF4768" w:rsidRPr="00521670">
        <w:rPr>
          <w:rFonts w:cstheme="minorHAnsi"/>
          <w:szCs w:val="22"/>
          <w:lang w:val="hu-HU"/>
        </w:rPr>
        <w:t>KÉSZFIZETŐ KEZES</w:t>
      </w:r>
      <w:r w:rsidR="00FF4D34" w:rsidRPr="00521670">
        <w:rPr>
          <w:rFonts w:cstheme="minorHAnsi"/>
          <w:szCs w:val="22"/>
          <w:lang w:val="hu-HU"/>
        </w:rPr>
        <w:t xml:space="preserve"> KÖTELEZETTSÉGVÁLLALÁSAI</w:t>
      </w:r>
    </w:p>
    <w:p w14:paraId="36AAF919" w14:textId="10A5AE3F" w:rsidR="00A96175" w:rsidRPr="00521670" w:rsidRDefault="00432951" w:rsidP="002B1BC5">
      <w:pPr>
        <w:pStyle w:val="Szvegtrzs"/>
        <w:spacing w:after="240"/>
        <w:ind w:left="709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 xml:space="preserve">A </w:t>
      </w:r>
      <w:r w:rsidR="00AF4768" w:rsidRPr="00521670">
        <w:rPr>
          <w:rFonts w:cstheme="minorHAnsi"/>
          <w:szCs w:val="22"/>
          <w:lang w:val="hu-HU"/>
        </w:rPr>
        <w:t>Készfizető Kezes</w:t>
      </w:r>
      <w:r w:rsidRPr="00521670">
        <w:rPr>
          <w:rFonts w:cstheme="minorHAnsi"/>
          <w:szCs w:val="22"/>
          <w:lang w:val="hu-HU"/>
        </w:rPr>
        <w:t xml:space="preserve"> által </w:t>
      </w:r>
      <w:r w:rsidR="0072279E" w:rsidRPr="00521670">
        <w:rPr>
          <w:rFonts w:cstheme="minorHAnsi"/>
          <w:szCs w:val="22"/>
          <w:lang w:val="hu-HU"/>
        </w:rPr>
        <w:t xml:space="preserve">a </w:t>
      </w:r>
      <w:r w:rsidR="00DF1FB1" w:rsidRPr="00521670">
        <w:rPr>
          <w:rFonts w:cs="Calibri"/>
          <w:color w:val="000000"/>
          <w:lang w:val="hu-HU"/>
        </w:rPr>
        <w:t>Támogatói Okirattal kapcsolatosan</w:t>
      </w:r>
      <w:r w:rsidR="00DF1FB1" w:rsidRPr="00521670">
        <w:rPr>
          <w:color w:val="000000"/>
          <w:lang w:val="hu-HU"/>
        </w:rPr>
        <w:t xml:space="preserve"> </w:t>
      </w:r>
      <w:r w:rsidRPr="00521670">
        <w:rPr>
          <w:rFonts w:cstheme="minorHAnsi"/>
          <w:szCs w:val="22"/>
          <w:lang w:val="hu-HU"/>
        </w:rPr>
        <w:t>vállalt kötelezettségeken felül é</w:t>
      </w:r>
      <w:r w:rsidR="0032638B" w:rsidRPr="00521670">
        <w:rPr>
          <w:rFonts w:cstheme="minorHAnsi"/>
          <w:szCs w:val="22"/>
          <w:lang w:val="hu-HU"/>
        </w:rPr>
        <w:t>s azok sérelme</w:t>
      </w:r>
      <w:r w:rsidRPr="00521670">
        <w:rPr>
          <w:rFonts w:cstheme="minorHAnsi"/>
          <w:szCs w:val="22"/>
          <w:lang w:val="hu-HU"/>
        </w:rPr>
        <w:t xml:space="preserve"> nélkül, a </w:t>
      </w:r>
      <w:r w:rsidR="00AF4768" w:rsidRPr="00521670">
        <w:rPr>
          <w:rFonts w:cstheme="minorHAnsi"/>
          <w:szCs w:val="22"/>
          <w:lang w:val="hu-HU"/>
        </w:rPr>
        <w:t>Készfizető Kezes</w:t>
      </w:r>
      <w:r w:rsidRPr="00521670">
        <w:rPr>
          <w:rFonts w:cstheme="minorHAnsi"/>
          <w:szCs w:val="22"/>
          <w:lang w:val="hu-HU"/>
        </w:rPr>
        <w:t xml:space="preserve"> ezennel kötelezettséget vállal a </w:t>
      </w:r>
      <w:r w:rsidR="00AF4768" w:rsidRPr="00521670">
        <w:rPr>
          <w:rFonts w:cstheme="minorHAnsi"/>
          <w:szCs w:val="22"/>
          <w:lang w:val="hu-HU"/>
        </w:rPr>
        <w:t>Jogosult</w:t>
      </w:r>
      <w:r w:rsidRPr="00521670">
        <w:rPr>
          <w:rFonts w:cstheme="minorHAnsi"/>
          <w:szCs w:val="22"/>
          <w:lang w:val="hu-HU"/>
        </w:rPr>
        <w:t xml:space="preserve"> javára, hogy</w:t>
      </w:r>
      <w:r w:rsidR="00A96175" w:rsidRPr="00521670">
        <w:rPr>
          <w:rFonts w:cstheme="minorHAnsi"/>
          <w:szCs w:val="22"/>
          <w:lang w:val="hu-HU"/>
        </w:rPr>
        <w:t>:</w:t>
      </w:r>
    </w:p>
    <w:p w14:paraId="5822F3B2" w14:textId="71D58A46" w:rsidR="00A96175" w:rsidRPr="00521670" w:rsidRDefault="002F20A3" w:rsidP="002D4509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 (i) nem tesz, és (ii) nem mulaszt el megtenni olyan</w:t>
      </w:r>
      <w:r w:rsidR="00333515" w:rsidRPr="00521670">
        <w:rPr>
          <w:szCs w:val="22"/>
          <w:lang w:val="hu-HU"/>
        </w:rPr>
        <w:t xml:space="preserve"> cselekményt</w:t>
      </w:r>
      <w:r w:rsidRPr="00521670">
        <w:rPr>
          <w:szCs w:val="22"/>
          <w:lang w:val="hu-HU"/>
        </w:rPr>
        <w:t xml:space="preserve">, amely cselekmény vagy mulasztás ésszerűen előrelátható módon hátrányosan érinti a Jogosult jelen Szerződés szerinti </w:t>
      </w:r>
      <w:r w:rsidR="00D7236B" w:rsidRPr="00521670">
        <w:rPr>
          <w:szCs w:val="22"/>
          <w:lang w:val="hu-HU"/>
        </w:rPr>
        <w:t>b</w:t>
      </w:r>
      <w:r w:rsidRPr="00521670">
        <w:rPr>
          <w:szCs w:val="22"/>
          <w:lang w:val="hu-HU"/>
        </w:rPr>
        <w:t xml:space="preserve">iztosítékát, </w:t>
      </w:r>
      <w:r w:rsidR="004622F5" w:rsidRPr="00521670">
        <w:rPr>
          <w:szCs w:val="22"/>
          <w:lang w:val="hu-HU"/>
        </w:rPr>
        <w:t>kivéve,</w:t>
      </w:r>
      <w:r w:rsidRPr="00521670">
        <w:rPr>
          <w:szCs w:val="22"/>
          <w:lang w:val="hu-HU"/>
        </w:rPr>
        <w:t xml:space="preserve"> ha az ilyen cselekmény vagy mulasztás egyébként engedélyezett a </w:t>
      </w:r>
      <w:r w:rsidR="00DF1FB1" w:rsidRPr="00521670">
        <w:rPr>
          <w:rFonts w:cs="Calibri"/>
          <w:color w:val="000000"/>
          <w:lang w:val="hu-HU"/>
        </w:rPr>
        <w:t>Támogatói Okiratban</w:t>
      </w:r>
      <w:r w:rsidRPr="00521670">
        <w:rPr>
          <w:szCs w:val="22"/>
          <w:lang w:val="hu-HU"/>
        </w:rPr>
        <w:t>.</w:t>
      </w:r>
    </w:p>
    <w:p w14:paraId="4FEBD5AB" w14:textId="77777777" w:rsidR="006D4E3D" w:rsidRPr="00521670" w:rsidRDefault="00A96175" w:rsidP="002D4509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nem kezdeményez maga ellen, és mindent megtesz annak érdekében, hogy az erre jogosultak ne kezdeményezzenek ellene</w:t>
      </w:r>
      <w:r w:rsidR="000C267D" w:rsidRPr="00521670">
        <w:rPr>
          <w:szCs w:val="22"/>
          <w:lang w:val="hu-HU"/>
        </w:rPr>
        <w:t xml:space="preserve"> (i) végelszámolási eljárást, (ii) csődeljárását (iii) felszámolási eljárást, (iv) kényszertörlési eljárást, vagy (v) megszüntetési eljárást.</w:t>
      </w:r>
    </w:p>
    <w:p w14:paraId="78EB3A3D" w14:textId="691AE5D0" w:rsidR="003E436A" w:rsidRPr="00521670" w:rsidRDefault="002F20A3" w:rsidP="002D4509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rFonts w:ascii="Times New Roman" w:eastAsia="Times New Roman" w:hAnsi="Times New Roman" w:cs="Times New Roman"/>
          <w:snapToGrid w:val="0"/>
          <w:szCs w:val="22"/>
          <w:lang w:val="hu-HU"/>
        </w:rPr>
        <w:t>köteles haladéktalanul bejelenteni a Jogosultnak, h</w:t>
      </w:r>
      <w:r w:rsidR="006D4AFC" w:rsidRPr="00521670">
        <w:rPr>
          <w:rFonts w:ascii="Times New Roman" w:eastAsia="Times New Roman" w:hAnsi="Times New Roman" w:cs="Times New Roman"/>
          <w:snapToGrid w:val="0"/>
          <w:szCs w:val="22"/>
          <w:lang w:val="hu-HU"/>
        </w:rPr>
        <w:t>a ellene végrehajtási, csőd, felszámolási, kényszertörlési vagy megszüntetési</w:t>
      </w:r>
      <w:r w:rsidRPr="00521670">
        <w:rPr>
          <w:rFonts w:ascii="Times New Roman" w:eastAsia="Times New Roman" w:hAnsi="Times New Roman" w:cs="Times New Roman"/>
          <w:snapToGrid w:val="0"/>
          <w:szCs w:val="22"/>
          <w:lang w:val="hu-HU"/>
        </w:rPr>
        <w:t xml:space="preserve"> </w:t>
      </w:r>
      <w:r w:rsidR="006D4AFC" w:rsidRPr="00521670">
        <w:rPr>
          <w:rFonts w:ascii="Times New Roman" w:eastAsia="Times New Roman" w:hAnsi="Times New Roman" w:cs="Times New Roman"/>
          <w:snapToGrid w:val="0"/>
          <w:szCs w:val="22"/>
          <w:lang w:val="hu-HU"/>
        </w:rPr>
        <w:t xml:space="preserve">eljárás </w:t>
      </w:r>
      <w:r w:rsidRPr="00521670">
        <w:rPr>
          <w:rFonts w:ascii="Times New Roman" w:eastAsia="Times New Roman" w:hAnsi="Times New Roman" w:cs="Times New Roman"/>
          <w:snapToGrid w:val="0"/>
          <w:szCs w:val="22"/>
          <w:lang w:val="hu-HU"/>
        </w:rPr>
        <w:t>indu</w:t>
      </w:r>
      <w:r w:rsidR="00BE7912" w:rsidRPr="00521670">
        <w:rPr>
          <w:rFonts w:ascii="Times New Roman" w:eastAsia="Times New Roman" w:hAnsi="Times New Roman" w:cs="Times New Roman"/>
          <w:snapToGrid w:val="0"/>
          <w:szCs w:val="22"/>
          <w:lang w:val="hu-HU"/>
        </w:rPr>
        <w:t xml:space="preserve">l, </w:t>
      </w:r>
      <w:r w:rsidRPr="00521670">
        <w:rPr>
          <w:rFonts w:ascii="Times New Roman" w:eastAsia="Times New Roman" w:hAnsi="Times New Roman" w:cs="Times New Roman"/>
          <w:snapToGrid w:val="0"/>
          <w:szCs w:val="22"/>
          <w:lang w:val="hu-HU"/>
        </w:rPr>
        <w:t>továbbá gazdálkodásban (vagyoni helyzetében, likviditásában, adósságai mértékében és lejáratában stb.) vagy szervezetében bekövetkezett minden olyan változást, ami a</w:t>
      </w:r>
      <w:r w:rsidR="001D7DBA" w:rsidRPr="00521670">
        <w:rPr>
          <w:rFonts w:ascii="Times New Roman" w:eastAsia="Times New Roman" w:hAnsi="Times New Roman" w:cs="Times New Roman"/>
          <w:snapToGrid w:val="0"/>
          <w:szCs w:val="22"/>
          <w:lang w:val="hu-HU"/>
        </w:rPr>
        <w:t xml:space="preserve"> jelen Szerződésben vagy a </w:t>
      </w:r>
      <w:r w:rsidR="00DF1FB1" w:rsidRPr="00521670">
        <w:rPr>
          <w:rFonts w:cs="Calibri"/>
          <w:color w:val="000000"/>
          <w:lang w:val="hu-HU"/>
        </w:rPr>
        <w:t>Támogatói Okiratban</w:t>
      </w:r>
      <w:r w:rsidR="00DF1FB1" w:rsidRPr="00521670">
        <w:rPr>
          <w:color w:val="000000"/>
          <w:lang w:val="hu-HU"/>
        </w:rPr>
        <w:t xml:space="preserve"> </w:t>
      </w:r>
      <w:r w:rsidRPr="00521670">
        <w:rPr>
          <w:rFonts w:ascii="Times New Roman" w:eastAsia="Times New Roman" w:hAnsi="Times New Roman" w:cs="Times New Roman"/>
          <w:snapToGrid w:val="0"/>
          <w:szCs w:val="22"/>
          <w:lang w:val="hu-HU"/>
        </w:rPr>
        <w:t>foglaltak teljesítését érinti.</w:t>
      </w:r>
      <w:r w:rsidR="00093497" w:rsidRPr="00521670">
        <w:rPr>
          <w:szCs w:val="22"/>
          <w:lang w:val="hu-HU"/>
        </w:rPr>
        <w:t xml:space="preserve"> </w:t>
      </w:r>
    </w:p>
    <w:p w14:paraId="73262D38" w14:textId="77777777" w:rsidR="006F58B4" w:rsidRPr="00521670" w:rsidRDefault="006F58B4" w:rsidP="002D4509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haladéktalanul tájékoztatni a Jogosultat, ha neve, székhelye megváltozik;</w:t>
      </w:r>
    </w:p>
    <w:p w14:paraId="1AA1AF50" w14:textId="47EF3AD2" w:rsidR="00F12B96" w:rsidRPr="00521670" w:rsidRDefault="00746342" w:rsidP="002D4509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rFonts w:ascii="Times New Roman" w:eastAsia="Times New Roman" w:hAnsi="Times New Roman" w:cs="Times New Roman"/>
          <w:snapToGrid w:val="0"/>
          <w:szCs w:val="22"/>
          <w:lang w:val="hu-HU"/>
        </w:rPr>
        <w:t xml:space="preserve">ezennel kifejezetten és visszavonhatatlanul lemond a jelen Szerződés Ptk. 6:425. § szakasza szerinti egyoldalú felmondásának jogáról a </w:t>
      </w:r>
      <w:r w:rsidR="00D7236B" w:rsidRPr="00521670">
        <w:rPr>
          <w:rFonts w:ascii="Times New Roman" w:eastAsia="Times New Roman" w:hAnsi="Times New Roman" w:cs="Times New Roman"/>
          <w:snapToGrid w:val="0"/>
          <w:szCs w:val="22"/>
          <w:lang w:val="hu-HU"/>
        </w:rPr>
        <w:t xml:space="preserve">Lejárati Nap </w:t>
      </w:r>
      <w:r w:rsidRPr="00521670">
        <w:rPr>
          <w:rFonts w:ascii="Times New Roman" w:eastAsia="Times New Roman" w:hAnsi="Times New Roman" w:cs="Times New Roman"/>
          <w:snapToGrid w:val="0"/>
          <w:szCs w:val="22"/>
          <w:lang w:val="hu-HU"/>
        </w:rPr>
        <w:t>letelte előtt.</w:t>
      </w:r>
    </w:p>
    <w:p w14:paraId="673689F8" w14:textId="774FC9CB" w:rsidR="004435F3" w:rsidRPr="00521670" w:rsidRDefault="004435F3" w:rsidP="004435F3">
      <w:pPr>
        <w:pStyle w:val="Cmsor2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>ÉRVÉNYESÍTHETŐSÉG ÉS A JOGOSULT TÁJÉKOZTATÁSI KÖTELEZETTSÉGE</w:t>
      </w:r>
    </w:p>
    <w:p w14:paraId="76F70470" w14:textId="48F4CCA2" w:rsidR="00137244" w:rsidRPr="00521670" w:rsidRDefault="00746342" w:rsidP="002D4509">
      <w:pPr>
        <w:pStyle w:val="Cmsor3"/>
        <w:numPr>
          <w:ilvl w:val="0"/>
          <w:numId w:val="0"/>
        </w:numPr>
        <w:ind w:left="709"/>
        <w:jc w:val="both"/>
        <w:rPr>
          <w:lang w:val="hu-HU"/>
        </w:rPr>
      </w:pPr>
      <w:r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A Készfizető Kezes jelen Szerződés szerinti fizetési kötelezettségeit, valamint a Készfizető Kezesség érvényesíthetőség</w:t>
      </w:r>
      <w:r w:rsidR="00333515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ét és mértékét nem érinti a</w:t>
      </w:r>
      <w:r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 xml:space="preserve"> </w:t>
      </w:r>
      <w:r w:rsidR="00DF1FB1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Kedvezményezett</w:t>
      </w:r>
      <w:r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 xml:space="preserve"> ellen indított csőd- vagy fe</w:t>
      </w:r>
      <w:r w:rsidR="00333515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lszámolási eljárás, sem pedig a</w:t>
      </w:r>
      <w:r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 xml:space="preserve"> </w:t>
      </w:r>
      <w:r w:rsidR="00DF1FB1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Kedvezményezett</w:t>
      </w:r>
      <w:r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 xml:space="preserve"> tartozásai tekintetében a csőd- vagy felszámolási eljárás során elrendelt fizetési haladék, vagy esetleg születő egyezség, kényszeregyezség, függetlenül attól, hogy a Készfizető </w:t>
      </w:r>
      <w:r w:rsidR="00D818D8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Kezest ezekről előzetesen a Jogosult</w:t>
      </w:r>
      <w:r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 xml:space="preserve"> tájékoztatta-e. Ennek megfelelően, </w:t>
      </w:r>
      <w:r w:rsidR="00D818D8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függetlenül attól, hogy a Jogosult</w:t>
      </w:r>
      <w:r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 xml:space="preserve"> teljesítette-e tájékoztatási kötelezettségeit, a Készfizető Kezes jelen Szerződés szerinti fizetési kötelezettségei változatlanok maradnak. A Készfizető Kezes jelen Szerződés szerinti fizetési kötelezettségeit</w:t>
      </w:r>
      <w:r w:rsidR="00C01CB8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,</w:t>
      </w:r>
      <w:r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 xml:space="preserve"> valamint a Készfizető Kezesség érvényesíthetőségét és </w:t>
      </w:r>
      <w:r w:rsidR="00D818D8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mértékét nem érinti, hogy a Jogosult</w:t>
      </w:r>
      <w:r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 xml:space="preserve"> a kezest tájékoz</w:t>
      </w:r>
      <w:r w:rsidR="00333515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tatta-e a</w:t>
      </w:r>
      <w:r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 xml:space="preserve"> </w:t>
      </w:r>
      <w:r w:rsidR="00DF1FB1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Kedvezményezettnek</w:t>
      </w:r>
      <w:r w:rsidR="00176530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 xml:space="preserve">, </w:t>
      </w:r>
      <w:r w:rsidR="00D818D8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a Jogosult</w:t>
      </w:r>
      <w:r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 xml:space="preserve"> felé fennálló fizetési kötelezettségeinek, és a Biztosított Kötelezettségek mértékéről, összegéről, feltételeiről</w:t>
      </w:r>
      <w:r w:rsidR="00C01CB8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,</w:t>
      </w:r>
      <w:r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 xml:space="preserve"> valamint ezek módosításáró</w:t>
      </w:r>
      <w:r w:rsidR="00333515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l, esedékességükről, valamint a</w:t>
      </w:r>
      <w:r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 xml:space="preserve"> </w:t>
      </w:r>
      <w:r w:rsidR="00876546"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>Kedvezményezett</w:t>
      </w:r>
      <w:r w:rsidRPr="00521670">
        <w:rPr>
          <w:rFonts w:ascii="Times New Roman" w:eastAsia="Times New Roman" w:hAnsi="Times New Roman" w:cs="Times New Roman"/>
          <w:b w:val="0"/>
          <w:bCs w:val="0"/>
          <w:snapToGrid w:val="0"/>
          <w:szCs w:val="22"/>
          <w:lang w:val="hu-HU"/>
        </w:rPr>
        <w:t xml:space="preserve"> helyzetében beálló bármely jogi vagy pénzügyi változásról.</w:t>
      </w:r>
    </w:p>
    <w:p w14:paraId="7D7232B2" w14:textId="77777777" w:rsidR="00355C11" w:rsidRPr="00521670" w:rsidRDefault="005A51D3" w:rsidP="006622F2">
      <w:pPr>
        <w:pStyle w:val="Cmsor2"/>
        <w:keepNext w:val="0"/>
        <w:spacing w:after="240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 xml:space="preserve">A </w:t>
      </w:r>
      <w:r w:rsidR="00746342" w:rsidRPr="00521670">
        <w:rPr>
          <w:rFonts w:cstheme="minorHAnsi"/>
          <w:szCs w:val="22"/>
          <w:lang w:val="hu-HU"/>
        </w:rPr>
        <w:t>KÉSZFIZETŐ KEZESSÉG</w:t>
      </w:r>
      <w:r w:rsidRPr="00521670">
        <w:rPr>
          <w:rFonts w:cstheme="minorHAnsi"/>
          <w:szCs w:val="22"/>
          <w:lang w:val="hu-HU"/>
        </w:rPr>
        <w:t xml:space="preserve"> MEGSZÜNTETÉSE ÉS TÖRLÉSE</w:t>
      </w:r>
    </w:p>
    <w:p w14:paraId="210FDA2A" w14:textId="0BEB8C70" w:rsidR="006D4E3D" w:rsidRPr="00521670" w:rsidRDefault="007400BC" w:rsidP="006622F2">
      <w:pPr>
        <w:pStyle w:val="Cmsor3"/>
        <w:keepNext w:val="0"/>
        <w:spacing w:after="240"/>
        <w:jc w:val="both"/>
        <w:rPr>
          <w:b w:val="0"/>
          <w:szCs w:val="22"/>
          <w:lang w:val="hu-HU"/>
        </w:rPr>
      </w:pPr>
      <w:r w:rsidRPr="00521670">
        <w:rPr>
          <w:b w:val="0"/>
          <w:szCs w:val="22"/>
          <w:lang w:val="hu-HU"/>
        </w:rPr>
        <w:t xml:space="preserve">Jelen Szerződés és a </w:t>
      </w:r>
      <w:r w:rsidR="00746342" w:rsidRPr="00521670">
        <w:rPr>
          <w:b w:val="0"/>
          <w:szCs w:val="22"/>
          <w:lang w:val="hu-HU"/>
        </w:rPr>
        <w:t xml:space="preserve">Készfizető Kezesség </w:t>
      </w:r>
      <w:r w:rsidRPr="00521670">
        <w:rPr>
          <w:b w:val="0"/>
          <w:szCs w:val="22"/>
          <w:lang w:val="hu-HU"/>
        </w:rPr>
        <w:t>automatikusan megszűnik azon a napon, amely</w:t>
      </w:r>
      <w:r w:rsidR="008F6A33" w:rsidRPr="00521670">
        <w:rPr>
          <w:b w:val="0"/>
          <w:szCs w:val="22"/>
          <w:lang w:val="hu-HU"/>
        </w:rPr>
        <w:t xml:space="preserve">en minden Biztosított </w:t>
      </w:r>
      <w:r w:rsidR="004622F5" w:rsidRPr="00521670">
        <w:rPr>
          <w:b w:val="0"/>
          <w:lang w:val="hu-HU"/>
        </w:rPr>
        <w:t xml:space="preserve">Kötelezettség </w:t>
      </w:r>
      <w:r w:rsidR="004622F5" w:rsidRPr="00521670">
        <w:rPr>
          <w:b w:val="0"/>
          <w:szCs w:val="22"/>
          <w:lang w:val="hu-HU"/>
        </w:rPr>
        <w:t>teljes</w:t>
      </w:r>
      <w:r w:rsidRPr="00521670">
        <w:rPr>
          <w:b w:val="0"/>
          <w:szCs w:val="22"/>
          <w:lang w:val="hu-HU"/>
        </w:rPr>
        <w:t xml:space="preserve"> egészében </w:t>
      </w:r>
      <w:r w:rsidR="008376BB" w:rsidRPr="00521670">
        <w:rPr>
          <w:b w:val="0"/>
          <w:szCs w:val="22"/>
          <w:lang w:val="hu-HU"/>
        </w:rPr>
        <w:t xml:space="preserve">és visszavonhatatlanul </w:t>
      </w:r>
      <w:r w:rsidRPr="00521670">
        <w:rPr>
          <w:b w:val="0"/>
          <w:szCs w:val="22"/>
          <w:lang w:val="hu-HU"/>
        </w:rPr>
        <w:t>kifizetésre került</w:t>
      </w:r>
      <w:r w:rsidR="00433691" w:rsidRPr="00521670">
        <w:rPr>
          <w:b w:val="0"/>
          <w:szCs w:val="22"/>
          <w:lang w:val="hu-HU"/>
        </w:rPr>
        <w:t xml:space="preserve"> (a</w:t>
      </w:r>
      <w:r w:rsidR="0072279E" w:rsidRPr="00521670">
        <w:rPr>
          <w:b w:val="0"/>
          <w:szCs w:val="22"/>
          <w:lang w:val="hu-HU"/>
        </w:rPr>
        <w:t xml:space="preserve"> továbbiakban:</w:t>
      </w:r>
      <w:r w:rsidR="0072279E" w:rsidRPr="00521670">
        <w:rPr>
          <w:szCs w:val="22"/>
          <w:lang w:val="hu-HU"/>
        </w:rPr>
        <w:t xml:space="preserve"> </w:t>
      </w:r>
      <w:r w:rsidR="0061293F" w:rsidRPr="00521670">
        <w:rPr>
          <w:b w:val="0"/>
          <w:szCs w:val="22"/>
          <w:lang w:val="hu-HU"/>
        </w:rPr>
        <w:t>Lejárat</w:t>
      </w:r>
      <w:r w:rsidR="006317BF" w:rsidRPr="00521670">
        <w:rPr>
          <w:b w:val="0"/>
          <w:szCs w:val="22"/>
          <w:lang w:val="hu-HU"/>
        </w:rPr>
        <w:t>i</w:t>
      </w:r>
      <w:r w:rsidR="0061293F" w:rsidRPr="00521670">
        <w:rPr>
          <w:b w:val="0"/>
          <w:szCs w:val="22"/>
          <w:lang w:val="hu-HU"/>
        </w:rPr>
        <w:t xml:space="preserve"> Nap</w:t>
      </w:r>
      <w:r w:rsidR="00433691" w:rsidRPr="00521670">
        <w:rPr>
          <w:b w:val="0"/>
          <w:szCs w:val="22"/>
          <w:lang w:val="hu-HU"/>
        </w:rPr>
        <w:t>)</w:t>
      </w:r>
    </w:p>
    <w:p w14:paraId="78314EB4" w14:textId="77777777" w:rsidR="00355C11" w:rsidRPr="00521670" w:rsidRDefault="00066653" w:rsidP="006622F2">
      <w:pPr>
        <w:pStyle w:val="Cmsor3"/>
        <w:keepNext w:val="0"/>
        <w:spacing w:after="240"/>
        <w:jc w:val="both"/>
        <w:rPr>
          <w:b w:val="0"/>
          <w:lang w:val="hu-HU"/>
        </w:rPr>
      </w:pPr>
      <w:r w:rsidRPr="00521670">
        <w:rPr>
          <w:b w:val="0"/>
          <w:lang w:val="hu-HU"/>
        </w:rPr>
        <w:t xml:space="preserve">A </w:t>
      </w:r>
      <w:r w:rsidR="00811AF8" w:rsidRPr="00521670">
        <w:rPr>
          <w:b w:val="0"/>
          <w:lang w:val="hu-HU"/>
        </w:rPr>
        <w:t>Felek megállapodnak</w:t>
      </w:r>
      <w:r w:rsidR="0061293F" w:rsidRPr="00521670">
        <w:rPr>
          <w:b w:val="0"/>
          <w:lang w:val="hu-HU"/>
        </w:rPr>
        <w:t>, hogy a Lejárat</w:t>
      </w:r>
      <w:r w:rsidR="00053305" w:rsidRPr="00521670">
        <w:rPr>
          <w:b w:val="0"/>
          <w:lang w:val="hu-HU"/>
        </w:rPr>
        <w:t>i</w:t>
      </w:r>
      <w:r w:rsidR="0061293F" w:rsidRPr="00521670">
        <w:rPr>
          <w:b w:val="0"/>
          <w:lang w:val="hu-HU"/>
        </w:rPr>
        <w:t xml:space="preserve"> Nap</w:t>
      </w:r>
      <w:r w:rsidR="00053305" w:rsidRPr="00521670">
        <w:rPr>
          <w:b w:val="0"/>
          <w:lang w:val="hu-HU"/>
        </w:rPr>
        <w:t>on</w:t>
      </w:r>
      <w:r w:rsidRPr="00521670">
        <w:rPr>
          <w:b w:val="0"/>
          <w:lang w:val="hu-HU"/>
        </w:rPr>
        <w:t xml:space="preserve"> és a </w:t>
      </w:r>
      <w:r w:rsidR="00AF4768" w:rsidRPr="00521670">
        <w:rPr>
          <w:b w:val="0"/>
          <w:lang w:val="hu-HU"/>
        </w:rPr>
        <w:t>Készfizető Kezes</w:t>
      </w:r>
      <w:r w:rsidRPr="00521670">
        <w:rPr>
          <w:b w:val="0"/>
          <w:lang w:val="hu-HU"/>
        </w:rPr>
        <w:t xml:space="preserve"> kérésére</w:t>
      </w:r>
      <w:r w:rsidR="00811AF8" w:rsidRPr="00521670">
        <w:rPr>
          <w:b w:val="0"/>
          <w:lang w:val="hu-HU"/>
        </w:rPr>
        <w:t xml:space="preserve"> a </w:t>
      </w:r>
      <w:r w:rsidR="00AF4768" w:rsidRPr="00521670">
        <w:rPr>
          <w:b w:val="0"/>
          <w:lang w:val="hu-HU"/>
        </w:rPr>
        <w:t>Jogosult</w:t>
      </w:r>
      <w:r w:rsidRPr="00521670">
        <w:rPr>
          <w:b w:val="0"/>
          <w:lang w:val="hu-HU"/>
        </w:rPr>
        <w:t>:</w:t>
      </w:r>
    </w:p>
    <w:p w14:paraId="16A53A3E" w14:textId="725B41B5" w:rsidR="00355C11" w:rsidRPr="00521670" w:rsidRDefault="00066653" w:rsidP="006622F2">
      <w:pPr>
        <w:pStyle w:val="Cmsor4"/>
        <w:spacing w:after="240"/>
        <w:jc w:val="both"/>
        <w:rPr>
          <w:lang w:val="hu-HU"/>
        </w:rPr>
      </w:pPr>
      <w:r w:rsidRPr="00521670">
        <w:rPr>
          <w:lang w:val="hu-HU"/>
        </w:rPr>
        <w:t xml:space="preserve">a </w:t>
      </w:r>
      <w:r w:rsidR="00AF4768" w:rsidRPr="00521670">
        <w:rPr>
          <w:lang w:val="hu-HU"/>
        </w:rPr>
        <w:t>Készfizető Kezes</w:t>
      </w:r>
      <w:r w:rsidRPr="00521670">
        <w:rPr>
          <w:lang w:val="hu-HU"/>
        </w:rPr>
        <w:t xml:space="preserve"> (ésszerű) kérésére </w:t>
      </w:r>
      <w:r w:rsidR="00D31A8F" w:rsidRPr="00521670">
        <w:rPr>
          <w:szCs w:val="22"/>
          <w:lang w:val="hu-HU"/>
        </w:rPr>
        <w:t>(ésszerű határidőn belül)</w:t>
      </w:r>
      <w:r w:rsidRPr="00521670">
        <w:rPr>
          <w:lang w:val="hu-HU"/>
        </w:rPr>
        <w:t xml:space="preserve"> </w:t>
      </w:r>
      <w:r w:rsidR="00811AF8" w:rsidRPr="00521670">
        <w:rPr>
          <w:lang w:val="hu-HU"/>
        </w:rPr>
        <w:t>aláírja és átadja</w:t>
      </w:r>
      <w:r w:rsidRPr="00521670">
        <w:rPr>
          <w:lang w:val="hu-HU"/>
        </w:rPr>
        <w:t xml:space="preserve"> azokat a dokumentumokat, </w:t>
      </w:r>
      <w:r w:rsidR="00811AF8" w:rsidRPr="00521670">
        <w:rPr>
          <w:lang w:val="hu-HU"/>
        </w:rPr>
        <w:t xml:space="preserve">nyilatkozatokat a </w:t>
      </w:r>
      <w:r w:rsidR="00AF4768" w:rsidRPr="00521670">
        <w:rPr>
          <w:lang w:val="hu-HU"/>
        </w:rPr>
        <w:t>Készfizető Kezes</w:t>
      </w:r>
      <w:r w:rsidR="00811AF8" w:rsidRPr="00521670">
        <w:rPr>
          <w:lang w:val="hu-HU"/>
        </w:rPr>
        <w:t xml:space="preserve">nek, </w:t>
      </w:r>
      <w:r w:rsidR="00B41ABA" w:rsidRPr="00521670">
        <w:rPr>
          <w:lang w:val="hu-HU"/>
        </w:rPr>
        <w:t>amely</w:t>
      </w:r>
      <w:r w:rsidRPr="00521670">
        <w:rPr>
          <w:lang w:val="hu-HU"/>
        </w:rPr>
        <w:t xml:space="preserve">ek a </w:t>
      </w:r>
      <w:r w:rsidR="006972D3" w:rsidRPr="00521670">
        <w:rPr>
          <w:lang w:val="hu-HU"/>
        </w:rPr>
        <w:t xml:space="preserve">Készfizető Kezesség </w:t>
      </w:r>
      <w:r w:rsidRPr="00521670">
        <w:rPr>
          <w:lang w:val="hu-HU"/>
        </w:rPr>
        <w:t xml:space="preserve">és </w:t>
      </w:r>
      <w:r w:rsidR="00811AF8" w:rsidRPr="00521670">
        <w:rPr>
          <w:lang w:val="hu-HU"/>
        </w:rPr>
        <w:t xml:space="preserve">a </w:t>
      </w:r>
      <w:r w:rsidRPr="00521670">
        <w:rPr>
          <w:lang w:val="hu-HU"/>
        </w:rPr>
        <w:t>jelen Szerződés</w:t>
      </w:r>
      <w:r w:rsidR="00FB39BB" w:rsidRPr="00521670">
        <w:rPr>
          <w:lang w:val="hu-HU"/>
        </w:rPr>
        <w:t xml:space="preserve"> </w:t>
      </w:r>
      <w:r w:rsidRPr="00521670">
        <w:rPr>
          <w:lang w:val="hu-HU"/>
        </w:rPr>
        <w:t xml:space="preserve">megszűnését </w:t>
      </w:r>
      <w:r w:rsidR="00811AF8" w:rsidRPr="00521670">
        <w:rPr>
          <w:lang w:val="hu-HU"/>
        </w:rPr>
        <w:t>rögzítik</w:t>
      </w:r>
      <w:r w:rsidR="00AC7680" w:rsidRPr="00521670">
        <w:rPr>
          <w:lang w:val="hu-HU"/>
        </w:rPr>
        <w:t>,</w:t>
      </w:r>
    </w:p>
    <w:p w14:paraId="5BB810E6" w14:textId="77777777" w:rsidR="00355C11" w:rsidRPr="00521670" w:rsidRDefault="00AC7680" w:rsidP="006622F2">
      <w:pPr>
        <w:pStyle w:val="Cmsor4"/>
        <w:spacing w:after="240"/>
        <w:jc w:val="both"/>
        <w:rPr>
          <w:lang w:val="hu-HU"/>
        </w:rPr>
      </w:pPr>
      <w:r w:rsidRPr="00521670">
        <w:rPr>
          <w:lang w:val="hu-HU"/>
        </w:rPr>
        <w:t xml:space="preserve">a </w:t>
      </w:r>
      <w:r w:rsidR="00AF4768" w:rsidRPr="00521670">
        <w:rPr>
          <w:lang w:val="hu-HU"/>
        </w:rPr>
        <w:t>Készfizető Kezes</w:t>
      </w:r>
      <w:r w:rsidRPr="00521670">
        <w:rPr>
          <w:lang w:val="hu-HU"/>
        </w:rPr>
        <w:t xml:space="preserve"> </w:t>
      </w:r>
      <w:r w:rsidR="00C51212" w:rsidRPr="00521670">
        <w:rPr>
          <w:lang w:val="hu-HU"/>
        </w:rPr>
        <w:t xml:space="preserve">kérelmére </w:t>
      </w:r>
      <w:r w:rsidRPr="00521670">
        <w:rPr>
          <w:lang w:val="hu-HU"/>
        </w:rPr>
        <w:t>me</w:t>
      </w:r>
      <w:r w:rsidR="0061293F" w:rsidRPr="00521670">
        <w:rPr>
          <w:lang w:val="hu-HU"/>
        </w:rPr>
        <w:t xml:space="preserve">gfelelően </w:t>
      </w:r>
      <w:r w:rsidR="000738F5" w:rsidRPr="00521670">
        <w:rPr>
          <w:lang w:val="hu-HU"/>
        </w:rPr>
        <w:t xml:space="preserve">átad a </w:t>
      </w:r>
      <w:r w:rsidR="00AF4768" w:rsidRPr="00521670">
        <w:rPr>
          <w:lang w:val="hu-HU"/>
        </w:rPr>
        <w:t>Készfizető Kezes</w:t>
      </w:r>
      <w:r w:rsidRPr="00521670">
        <w:rPr>
          <w:lang w:val="hu-HU"/>
        </w:rPr>
        <w:t>nek (bármely szavatosság</w:t>
      </w:r>
      <w:r w:rsidR="000738F5" w:rsidRPr="00521670">
        <w:rPr>
          <w:lang w:val="hu-HU"/>
        </w:rPr>
        <w:t>vállalás</w:t>
      </w:r>
      <w:r w:rsidRPr="00521670">
        <w:rPr>
          <w:lang w:val="hu-HU"/>
        </w:rPr>
        <w:t xml:space="preserve"> nélkül</w:t>
      </w:r>
      <w:r w:rsidR="00C51212" w:rsidRPr="00521670">
        <w:rPr>
          <w:lang w:val="hu-HU"/>
        </w:rPr>
        <w:t xml:space="preserve">) minden olyan dokumentumot és nyilatkozatot, amely a </w:t>
      </w:r>
      <w:r w:rsidR="00AF4768" w:rsidRPr="00521670">
        <w:rPr>
          <w:lang w:val="hu-HU"/>
        </w:rPr>
        <w:t>Jogosult</w:t>
      </w:r>
      <w:r w:rsidR="00C51212" w:rsidRPr="00521670">
        <w:rPr>
          <w:lang w:val="hu-HU"/>
        </w:rPr>
        <w:t xml:space="preserve"> birtokában </w:t>
      </w:r>
      <w:r w:rsidR="000738F5" w:rsidRPr="00521670">
        <w:rPr>
          <w:lang w:val="hu-HU"/>
        </w:rPr>
        <w:t>van a</w:t>
      </w:r>
      <w:r w:rsidR="00C51212" w:rsidRPr="00521670">
        <w:rPr>
          <w:lang w:val="hu-HU"/>
        </w:rPr>
        <w:t xml:space="preserve"> jelen Szerződés szerint, és</w:t>
      </w:r>
    </w:p>
    <w:p w14:paraId="3F6D201F" w14:textId="77777777" w:rsidR="00355C11" w:rsidRPr="00521670" w:rsidRDefault="00C51212" w:rsidP="002D4509">
      <w:pPr>
        <w:pStyle w:val="Cmsor4"/>
        <w:spacing w:after="240"/>
        <w:jc w:val="both"/>
        <w:rPr>
          <w:lang w:val="hu-HU"/>
        </w:rPr>
      </w:pPr>
      <w:r w:rsidRPr="00521670">
        <w:rPr>
          <w:lang w:val="hu-HU"/>
        </w:rPr>
        <w:t>megtesz minden</w:t>
      </w:r>
      <w:r w:rsidR="005B5412" w:rsidRPr="00521670">
        <w:rPr>
          <w:lang w:val="hu-HU"/>
        </w:rPr>
        <w:t xml:space="preserve"> más</w:t>
      </w:r>
      <w:r w:rsidRPr="00521670">
        <w:rPr>
          <w:lang w:val="hu-HU"/>
        </w:rPr>
        <w:t xml:space="preserve">, a </w:t>
      </w:r>
      <w:r w:rsidR="00AF4768" w:rsidRPr="00521670">
        <w:rPr>
          <w:lang w:val="hu-HU"/>
        </w:rPr>
        <w:t>Készfizető Kezes</w:t>
      </w:r>
      <w:r w:rsidRPr="00521670">
        <w:rPr>
          <w:lang w:val="hu-HU"/>
        </w:rPr>
        <w:t xml:space="preserve"> által ésszerűen </w:t>
      </w:r>
      <w:r w:rsidR="005B5412" w:rsidRPr="00521670">
        <w:rPr>
          <w:lang w:val="hu-HU"/>
        </w:rPr>
        <w:t xml:space="preserve">kért intézkedést jelen Szerződés és a </w:t>
      </w:r>
      <w:r w:rsidR="00746342" w:rsidRPr="00521670">
        <w:rPr>
          <w:lang w:val="hu-HU"/>
        </w:rPr>
        <w:t>Készfizető Kezesség</w:t>
      </w:r>
      <w:r w:rsidR="005B5412" w:rsidRPr="00521670">
        <w:rPr>
          <w:lang w:val="hu-HU"/>
        </w:rPr>
        <w:t xml:space="preserve"> megszűnésének bizonyítása érdekében.</w:t>
      </w:r>
    </w:p>
    <w:p w14:paraId="58761390" w14:textId="77777777" w:rsidR="00355C11" w:rsidRPr="00521670" w:rsidRDefault="005B5412" w:rsidP="006622F2">
      <w:pPr>
        <w:pStyle w:val="Cmsor2"/>
        <w:keepNext w:val="0"/>
        <w:spacing w:after="240"/>
        <w:jc w:val="both"/>
        <w:rPr>
          <w:rFonts w:cstheme="minorHAnsi"/>
          <w:caps/>
          <w:szCs w:val="22"/>
          <w:lang w:val="hu-HU"/>
        </w:rPr>
      </w:pPr>
      <w:r w:rsidRPr="00521670">
        <w:rPr>
          <w:rFonts w:cstheme="minorHAnsi"/>
          <w:caps/>
          <w:szCs w:val="22"/>
          <w:lang w:val="hu-HU"/>
        </w:rPr>
        <w:t>TOVÁBBI BIZTOSÍTÉKOK</w:t>
      </w:r>
    </w:p>
    <w:p w14:paraId="44D94E09" w14:textId="77777777" w:rsidR="005E5008" w:rsidRPr="00521670" w:rsidRDefault="008F6A33" w:rsidP="002D4509">
      <w:pPr>
        <w:pStyle w:val="Szvegtrzs"/>
        <w:spacing w:after="240"/>
        <w:ind w:left="709"/>
        <w:jc w:val="both"/>
        <w:rPr>
          <w:lang w:val="hu-HU"/>
        </w:rPr>
      </w:pPr>
      <w:r w:rsidRPr="00521670">
        <w:rPr>
          <w:rFonts w:cstheme="minorHAnsi"/>
          <w:szCs w:val="22"/>
          <w:lang w:val="hu-HU"/>
        </w:rPr>
        <w:t xml:space="preserve">A </w:t>
      </w:r>
      <w:r w:rsidR="00AF4768" w:rsidRPr="00521670">
        <w:rPr>
          <w:rFonts w:cstheme="minorHAnsi"/>
          <w:szCs w:val="22"/>
          <w:lang w:val="hu-HU"/>
        </w:rPr>
        <w:t>Készfizető Kezes</w:t>
      </w:r>
      <w:r w:rsidR="006332E5" w:rsidRPr="00521670">
        <w:rPr>
          <w:rFonts w:cstheme="minorHAnsi"/>
          <w:szCs w:val="22"/>
          <w:lang w:val="hu-HU"/>
        </w:rPr>
        <w:t xml:space="preserve"> a </w:t>
      </w:r>
      <w:r w:rsidR="00AF4768" w:rsidRPr="00521670">
        <w:rPr>
          <w:rFonts w:cstheme="minorHAnsi"/>
          <w:szCs w:val="22"/>
          <w:lang w:val="hu-HU"/>
        </w:rPr>
        <w:t>Jogosult</w:t>
      </w:r>
      <w:r w:rsidR="006332E5" w:rsidRPr="00521670">
        <w:rPr>
          <w:rFonts w:cstheme="minorHAnsi"/>
          <w:szCs w:val="22"/>
          <w:lang w:val="hu-HU"/>
        </w:rPr>
        <w:t xml:space="preserve"> kérésére köteles azonnal végrehajtani, tudomásul venni, kézbesíteni, benyújtani és/vagy bejegyeztetni minden olyan szerződést, okiratot, igazolást, dokumentumot és biztosítékot, valamint minden </w:t>
      </w:r>
      <w:r w:rsidR="00670C25" w:rsidRPr="00521670">
        <w:rPr>
          <w:rFonts w:cstheme="minorHAnsi"/>
          <w:szCs w:val="22"/>
          <w:lang w:val="hu-HU"/>
        </w:rPr>
        <w:t xml:space="preserve">olyan cselekményt teljesíteni, </w:t>
      </w:r>
      <w:r w:rsidR="00B41ABA" w:rsidRPr="00521670">
        <w:rPr>
          <w:rFonts w:cstheme="minorHAnsi"/>
          <w:szCs w:val="22"/>
          <w:lang w:val="hu-HU"/>
        </w:rPr>
        <w:t>amely</w:t>
      </w:r>
      <w:r w:rsidR="006332E5" w:rsidRPr="00521670">
        <w:rPr>
          <w:rFonts w:cstheme="minorHAnsi"/>
          <w:szCs w:val="22"/>
          <w:lang w:val="hu-HU"/>
        </w:rPr>
        <w:t>et</w:t>
      </w:r>
      <w:r w:rsidR="00195D1F" w:rsidRPr="00521670">
        <w:rPr>
          <w:rFonts w:cstheme="minorHAnsi"/>
          <w:szCs w:val="22"/>
          <w:lang w:val="hu-HU"/>
        </w:rPr>
        <w:t xml:space="preserve"> </w:t>
      </w:r>
      <w:r w:rsidR="00195D1F" w:rsidRPr="00521670">
        <w:rPr>
          <w:szCs w:val="22"/>
          <w:lang w:val="hu-HU"/>
        </w:rPr>
        <w:t>a Jogosult az ésszerűség követelményére figyelemmel szükségesnek ítél a jelen Szerződés végrehajtásához, és a jelen Szerződés által alapított Készfizető Kezesség fenntartásához.</w:t>
      </w:r>
    </w:p>
    <w:p w14:paraId="5F937720" w14:textId="77777777" w:rsidR="005E5008" w:rsidRPr="00521670" w:rsidRDefault="006F6259" w:rsidP="006622F2">
      <w:pPr>
        <w:pStyle w:val="Cmsor2"/>
        <w:keepNext w:val="0"/>
        <w:spacing w:after="240"/>
        <w:jc w:val="both"/>
        <w:rPr>
          <w:rFonts w:cstheme="minorHAnsi"/>
          <w:caps/>
          <w:szCs w:val="22"/>
          <w:lang w:val="hu-HU"/>
        </w:rPr>
      </w:pPr>
      <w:r w:rsidRPr="00521670">
        <w:rPr>
          <w:rFonts w:cstheme="minorHAnsi"/>
          <w:caps/>
          <w:szCs w:val="22"/>
          <w:lang w:val="hu-HU"/>
        </w:rPr>
        <w:t>általános rendelkezések</w:t>
      </w:r>
    </w:p>
    <w:p w14:paraId="374DE7E2" w14:textId="77777777" w:rsidR="00355C11" w:rsidRPr="00521670" w:rsidRDefault="004D69A0" w:rsidP="006622F2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M</w:t>
      </w:r>
      <w:r w:rsidR="00317B40" w:rsidRPr="00521670">
        <w:rPr>
          <w:szCs w:val="22"/>
          <w:lang w:val="hu-HU"/>
        </w:rPr>
        <w:t>eghatalmazás</w:t>
      </w:r>
    </w:p>
    <w:p w14:paraId="42C59A19" w14:textId="31F4BB4F" w:rsidR="00FD76C1" w:rsidRPr="00521670" w:rsidRDefault="00717566" w:rsidP="00197C6D">
      <w:pPr>
        <w:pStyle w:val="Szvegtrzs"/>
        <w:spacing w:after="240"/>
        <w:ind w:left="709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 xml:space="preserve">A </w:t>
      </w:r>
      <w:r w:rsidR="00AF4768" w:rsidRPr="00521670">
        <w:rPr>
          <w:rFonts w:cstheme="minorHAnsi"/>
          <w:szCs w:val="22"/>
          <w:lang w:val="hu-HU"/>
        </w:rPr>
        <w:t>Készfizető Kezes</w:t>
      </w:r>
      <w:r w:rsidRPr="00521670">
        <w:rPr>
          <w:rFonts w:cstheme="minorHAnsi"/>
          <w:szCs w:val="22"/>
          <w:lang w:val="hu-HU"/>
        </w:rPr>
        <w:t xml:space="preserve"> ezennel </w:t>
      </w:r>
      <w:r w:rsidR="00BE2B3B" w:rsidRPr="00521670">
        <w:rPr>
          <w:rFonts w:cstheme="minorHAnsi"/>
          <w:szCs w:val="22"/>
          <w:lang w:val="hu-HU"/>
        </w:rPr>
        <w:t xml:space="preserve">meghatalmazza </w:t>
      </w:r>
      <w:r w:rsidR="00AF4768" w:rsidRPr="00521670">
        <w:rPr>
          <w:rFonts w:cstheme="minorHAnsi"/>
          <w:szCs w:val="22"/>
          <w:lang w:val="hu-HU"/>
        </w:rPr>
        <w:t>Jogosult</w:t>
      </w:r>
      <w:r w:rsidR="00874F77" w:rsidRPr="00521670">
        <w:rPr>
          <w:rFonts w:cstheme="minorHAnsi"/>
          <w:szCs w:val="22"/>
          <w:lang w:val="hu-HU"/>
        </w:rPr>
        <w:t xml:space="preserve">at, aki jogosult </w:t>
      </w:r>
      <w:r w:rsidR="00BE2B3B" w:rsidRPr="00521670">
        <w:rPr>
          <w:rFonts w:cstheme="minorHAnsi"/>
          <w:szCs w:val="22"/>
          <w:lang w:val="hu-HU"/>
        </w:rPr>
        <w:t>helyettes meghatalmazottat kijelölni</w:t>
      </w:r>
      <w:r w:rsidR="00874F77" w:rsidRPr="00521670">
        <w:rPr>
          <w:rFonts w:cstheme="minorHAnsi"/>
          <w:szCs w:val="22"/>
          <w:lang w:val="hu-HU"/>
        </w:rPr>
        <w:t xml:space="preserve">, és teljes jogkörrel a </w:t>
      </w:r>
      <w:r w:rsidR="00AF4768" w:rsidRPr="00521670">
        <w:rPr>
          <w:rFonts w:cstheme="minorHAnsi"/>
          <w:szCs w:val="22"/>
          <w:lang w:val="hu-HU"/>
        </w:rPr>
        <w:t>Készfizető Kezes</w:t>
      </w:r>
      <w:r w:rsidR="00874F77" w:rsidRPr="00521670">
        <w:rPr>
          <w:rFonts w:cstheme="minorHAnsi"/>
          <w:szCs w:val="22"/>
          <w:lang w:val="hu-HU"/>
        </w:rPr>
        <w:t xml:space="preserve"> nevében eljárni, és a </w:t>
      </w:r>
      <w:r w:rsidR="00AF4768" w:rsidRPr="00521670">
        <w:rPr>
          <w:rFonts w:cstheme="minorHAnsi"/>
          <w:szCs w:val="22"/>
          <w:lang w:val="hu-HU"/>
        </w:rPr>
        <w:t>Készfizető Kezes</w:t>
      </w:r>
      <w:r w:rsidR="00874F77" w:rsidRPr="00521670">
        <w:rPr>
          <w:rFonts w:cstheme="minorHAnsi"/>
          <w:szCs w:val="22"/>
          <w:lang w:val="hu-HU"/>
        </w:rPr>
        <w:t xml:space="preserve"> nevében és érdekében minden szerződést, okiratot vagy dokumentumot aláírni</w:t>
      </w:r>
      <w:r w:rsidR="00364082" w:rsidRPr="00521670">
        <w:rPr>
          <w:rFonts w:cstheme="minorHAnsi"/>
          <w:szCs w:val="22"/>
          <w:lang w:val="hu-HU"/>
        </w:rPr>
        <w:t xml:space="preserve"> </w:t>
      </w:r>
      <w:r w:rsidR="004D5E78" w:rsidRPr="00521670">
        <w:rPr>
          <w:rFonts w:cstheme="minorHAnsi"/>
          <w:szCs w:val="22"/>
          <w:lang w:val="hu-HU"/>
        </w:rPr>
        <w:t xml:space="preserve">a </w:t>
      </w:r>
      <w:r w:rsidR="00AF4768" w:rsidRPr="00521670">
        <w:rPr>
          <w:rFonts w:cstheme="minorHAnsi"/>
          <w:szCs w:val="22"/>
          <w:lang w:val="hu-HU"/>
        </w:rPr>
        <w:t>Jogosult</w:t>
      </w:r>
      <w:r w:rsidR="00364082" w:rsidRPr="00521670">
        <w:rPr>
          <w:rFonts w:cstheme="minorHAnsi"/>
          <w:szCs w:val="22"/>
          <w:lang w:val="hu-HU"/>
        </w:rPr>
        <w:t xml:space="preserve"> </w:t>
      </w:r>
      <w:r w:rsidR="004D5E78" w:rsidRPr="00521670">
        <w:rPr>
          <w:rFonts w:cstheme="minorHAnsi"/>
          <w:szCs w:val="22"/>
          <w:lang w:val="hu-HU"/>
        </w:rPr>
        <w:t xml:space="preserve">a </w:t>
      </w:r>
      <w:r w:rsidR="003000D3" w:rsidRPr="00521670">
        <w:rPr>
          <w:rFonts w:cstheme="minorHAnsi"/>
          <w:szCs w:val="22"/>
          <w:lang w:val="hu-HU"/>
        </w:rPr>
        <w:t>Készfizető Kezességre</w:t>
      </w:r>
      <w:r w:rsidR="004D5E78" w:rsidRPr="00521670">
        <w:rPr>
          <w:rFonts w:cstheme="minorHAnsi"/>
          <w:szCs w:val="22"/>
          <w:lang w:val="hu-HU"/>
        </w:rPr>
        <w:t xml:space="preserve"> és a </w:t>
      </w:r>
      <w:r w:rsidR="00364082" w:rsidRPr="00521670">
        <w:rPr>
          <w:rFonts w:cstheme="minorHAnsi"/>
          <w:szCs w:val="22"/>
          <w:lang w:val="hu-HU"/>
        </w:rPr>
        <w:t>jelen Szerződésre vonatkozó érdekeinek védelme és megőrzése, é</w:t>
      </w:r>
      <w:r w:rsidR="003000D3" w:rsidRPr="00521670">
        <w:rPr>
          <w:rFonts w:cstheme="minorHAnsi"/>
          <w:szCs w:val="22"/>
          <w:lang w:val="hu-HU"/>
        </w:rPr>
        <w:t xml:space="preserve">s </w:t>
      </w:r>
      <w:r w:rsidR="004D5E78" w:rsidRPr="00521670">
        <w:rPr>
          <w:rFonts w:cstheme="minorHAnsi"/>
          <w:szCs w:val="22"/>
          <w:lang w:val="hu-HU"/>
        </w:rPr>
        <w:t xml:space="preserve">a </w:t>
      </w:r>
      <w:r w:rsidR="00AF4768" w:rsidRPr="00521670">
        <w:rPr>
          <w:rFonts w:cstheme="minorHAnsi"/>
          <w:szCs w:val="22"/>
          <w:lang w:val="hu-HU"/>
        </w:rPr>
        <w:t>Jogosult</w:t>
      </w:r>
      <w:r w:rsidR="00364082" w:rsidRPr="00521670">
        <w:rPr>
          <w:rFonts w:cstheme="minorHAnsi"/>
          <w:szCs w:val="22"/>
          <w:lang w:val="hu-HU"/>
        </w:rPr>
        <w:t xml:space="preserve"> jelen Szerződés szerinti vagy ezzel összefüggő jogainak kikényszerítése érdekében. </w:t>
      </w:r>
      <w:r w:rsidR="004D5E78" w:rsidRPr="00521670">
        <w:rPr>
          <w:rFonts w:cstheme="minorHAnsi"/>
          <w:szCs w:val="22"/>
          <w:lang w:val="hu-HU"/>
        </w:rPr>
        <w:t>Ezen</w:t>
      </w:r>
      <w:r w:rsidR="00AE4045" w:rsidRPr="00521670">
        <w:rPr>
          <w:rFonts w:cstheme="minorHAnsi"/>
          <w:szCs w:val="22"/>
          <w:lang w:val="hu-HU"/>
        </w:rPr>
        <w:t xml:space="preserve"> m</w:t>
      </w:r>
      <w:r w:rsidR="00880911" w:rsidRPr="00521670">
        <w:rPr>
          <w:rFonts w:cstheme="minorHAnsi"/>
          <w:szCs w:val="22"/>
          <w:lang w:val="hu-HU"/>
        </w:rPr>
        <w:t>eghatalmazás a V</w:t>
      </w:r>
      <w:r w:rsidR="008F6A33" w:rsidRPr="00521670">
        <w:rPr>
          <w:rFonts w:cstheme="minorHAnsi"/>
          <w:szCs w:val="22"/>
          <w:lang w:val="hu-HU"/>
        </w:rPr>
        <w:t xml:space="preserve">égrehajtási </w:t>
      </w:r>
      <w:r w:rsidR="00880911" w:rsidRPr="00521670">
        <w:rPr>
          <w:rFonts w:cstheme="minorHAnsi"/>
          <w:szCs w:val="22"/>
          <w:lang w:val="hu-HU"/>
        </w:rPr>
        <w:t>E</w:t>
      </w:r>
      <w:r w:rsidR="008F6A33" w:rsidRPr="00521670">
        <w:rPr>
          <w:rFonts w:cstheme="minorHAnsi"/>
          <w:szCs w:val="22"/>
          <w:lang w:val="hu-HU"/>
        </w:rPr>
        <w:t>semény</w:t>
      </w:r>
      <w:r w:rsidR="00AE4045" w:rsidRPr="00521670">
        <w:rPr>
          <w:rFonts w:cstheme="minorHAnsi"/>
          <w:szCs w:val="22"/>
          <w:lang w:val="hu-HU"/>
        </w:rPr>
        <w:t xml:space="preserve"> bekövetkezését követően válik hatályossá.</w:t>
      </w:r>
      <w:r w:rsidR="00335434" w:rsidRPr="00521670">
        <w:rPr>
          <w:rFonts w:cstheme="minorHAnsi"/>
          <w:szCs w:val="22"/>
          <w:lang w:val="hu-HU"/>
        </w:rPr>
        <w:t xml:space="preserve"> A kétségek elkerülése érdekében, jelen</w:t>
      </w:r>
      <w:r w:rsidR="004D5E78" w:rsidRPr="00521670">
        <w:rPr>
          <w:rFonts w:cstheme="minorHAnsi"/>
          <w:szCs w:val="22"/>
          <w:lang w:val="hu-HU"/>
        </w:rPr>
        <w:t xml:space="preserve"> </w:t>
      </w:r>
      <w:r w:rsidR="00833B56" w:rsidRPr="00521670">
        <w:rPr>
          <w:rFonts w:cstheme="minorHAnsi"/>
          <w:szCs w:val="22"/>
          <w:lang w:val="hu-HU"/>
        </w:rPr>
        <w:t>8</w:t>
      </w:r>
      <w:r w:rsidR="004D5E78" w:rsidRPr="00521670">
        <w:rPr>
          <w:rFonts w:cstheme="minorHAnsi"/>
          <w:szCs w:val="22"/>
          <w:lang w:val="hu-HU"/>
        </w:rPr>
        <w:t>.1</w:t>
      </w:r>
      <w:r w:rsidR="00335434" w:rsidRPr="00521670">
        <w:rPr>
          <w:rFonts w:cstheme="minorHAnsi"/>
          <w:szCs w:val="22"/>
          <w:lang w:val="hu-HU"/>
        </w:rPr>
        <w:t xml:space="preserve"> </w:t>
      </w:r>
      <w:r w:rsidR="00BD1990" w:rsidRPr="00521670">
        <w:rPr>
          <w:rFonts w:cstheme="minorHAnsi"/>
          <w:szCs w:val="22"/>
          <w:lang w:val="hu-HU"/>
        </w:rPr>
        <w:t xml:space="preserve">Bekezdés </w:t>
      </w:r>
      <w:r w:rsidR="00335434" w:rsidRPr="00521670">
        <w:rPr>
          <w:rFonts w:cstheme="minorHAnsi"/>
          <w:szCs w:val="22"/>
          <w:lang w:val="hu-HU"/>
        </w:rPr>
        <w:t>ta</w:t>
      </w:r>
      <w:r w:rsidR="00CD0F59" w:rsidRPr="00521670">
        <w:rPr>
          <w:rFonts w:cstheme="minorHAnsi"/>
          <w:szCs w:val="22"/>
          <w:lang w:val="hu-HU"/>
        </w:rPr>
        <w:t xml:space="preserve">rtalmazza a </w:t>
      </w:r>
      <w:r w:rsidR="00AF4768" w:rsidRPr="00521670">
        <w:rPr>
          <w:rFonts w:cstheme="minorHAnsi"/>
          <w:szCs w:val="22"/>
          <w:lang w:val="hu-HU"/>
        </w:rPr>
        <w:t>Készfizető Kezes</w:t>
      </w:r>
      <w:r w:rsidR="00CD0F59" w:rsidRPr="00521670">
        <w:rPr>
          <w:rFonts w:cstheme="minorHAnsi"/>
          <w:szCs w:val="22"/>
          <w:lang w:val="hu-HU"/>
        </w:rPr>
        <w:t xml:space="preserve"> kifejezett tudomásulvételét a </w:t>
      </w:r>
      <w:r w:rsidR="00AF4768" w:rsidRPr="00521670">
        <w:rPr>
          <w:rFonts w:cstheme="minorHAnsi"/>
          <w:szCs w:val="22"/>
          <w:lang w:val="hu-HU"/>
        </w:rPr>
        <w:t>Készfizető Kezes</w:t>
      </w:r>
      <w:r w:rsidR="00CD0F59" w:rsidRPr="00521670">
        <w:rPr>
          <w:rFonts w:cstheme="minorHAnsi"/>
          <w:szCs w:val="22"/>
          <w:lang w:val="hu-HU"/>
        </w:rPr>
        <w:t xml:space="preserve"> és </w:t>
      </w:r>
      <w:r w:rsidR="00AF4768" w:rsidRPr="00521670">
        <w:rPr>
          <w:rFonts w:cstheme="minorHAnsi"/>
          <w:szCs w:val="22"/>
          <w:lang w:val="hu-HU"/>
        </w:rPr>
        <w:t>Jogosult</w:t>
      </w:r>
      <w:r w:rsidR="00CD0F59" w:rsidRPr="00521670">
        <w:rPr>
          <w:rFonts w:cstheme="minorHAnsi"/>
          <w:szCs w:val="22"/>
          <w:lang w:val="hu-HU"/>
        </w:rPr>
        <w:t xml:space="preserve"> közötti </w:t>
      </w:r>
      <w:r w:rsidR="000B4D2E" w:rsidRPr="00521670">
        <w:rPr>
          <w:rFonts w:cstheme="minorHAnsi"/>
          <w:szCs w:val="22"/>
          <w:lang w:val="hu-HU"/>
        </w:rPr>
        <w:t xml:space="preserve">esetleges </w:t>
      </w:r>
      <w:r w:rsidR="00CD0F59" w:rsidRPr="00521670">
        <w:rPr>
          <w:rFonts w:cstheme="minorHAnsi"/>
          <w:szCs w:val="22"/>
          <w:lang w:val="hu-HU"/>
        </w:rPr>
        <w:t xml:space="preserve">érdekellentétről, és hogy ebből következően a </w:t>
      </w:r>
      <w:r w:rsidR="00AF4768" w:rsidRPr="00521670">
        <w:rPr>
          <w:rFonts w:cstheme="minorHAnsi"/>
          <w:szCs w:val="22"/>
          <w:lang w:val="hu-HU"/>
        </w:rPr>
        <w:t>Készfizető Kezes</w:t>
      </w:r>
      <w:r w:rsidR="00CD0F59" w:rsidRPr="00521670">
        <w:rPr>
          <w:rFonts w:cstheme="minorHAnsi"/>
          <w:szCs w:val="22"/>
          <w:lang w:val="hu-HU"/>
        </w:rPr>
        <w:t xml:space="preserve"> nem jogosult a </w:t>
      </w:r>
      <w:r w:rsidR="00AF4768" w:rsidRPr="00521670">
        <w:rPr>
          <w:rFonts w:cstheme="minorHAnsi"/>
          <w:szCs w:val="22"/>
          <w:lang w:val="hu-HU"/>
        </w:rPr>
        <w:t>Jogosult</w:t>
      </w:r>
      <w:r w:rsidR="004D5E78" w:rsidRPr="00521670">
        <w:rPr>
          <w:rFonts w:cstheme="minorHAnsi"/>
          <w:szCs w:val="22"/>
          <w:lang w:val="hu-HU"/>
        </w:rPr>
        <w:t>nak a</w:t>
      </w:r>
      <w:r w:rsidR="00CD0F59" w:rsidRPr="00521670">
        <w:rPr>
          <w:rFonts w:cstheme="minorHAnsi"/>
          <w:szCs w:val="22"/>
          <w:lang w:val="hu-HU"/>
        </w:rPr>
        <w:t xml:space="preserve"> jelen </w:t>
      </w:r>
      <w:r w:rsidR="000734F9" w:rsidRPr="00521670">
        <w:rPr>
          <w:rFonts w:cstheme="minorHAnsi"/>
          <w:szCs w:val="22"/>
          <w:lang w:val="hu-HU"/>
        </w:rPr>
        <w:t>pont szerinti, tevékenységeit és nyilatkozatait</w:t>
      </w:r>
      <w:r w:rsidR="00111EC4" w:rsidRPr="00521670">
        <w:rPr>
          <w:rFonts w:cstheme="minorHAnsi"/>
          <w:szCs w:val="22"/>
          <w:lang w:val="hu-HU"/>
        </w:rPr>
        <w:t xml:space="preserve"> vitatni.</w:t>
      </w:r>
      <w:r w:rsidR="00CD0F59" w:rsidRPr="00521670">
        <w:rPr>
          <w:rFonts w:cstheme="minorHAnsi"/>
          <w:szCs w:val="22"/>
          <w:lang w:val="hu-HU"/>
        </w:rPr>
        <w:t xml:space="preserve"> </w:t>
      </w:r>
    </w:p>
    <w:p w14:paraId="31B5987C" w14:textId="77777777" w:rsidR="00FD76C1" w:rsidRPr="00521670" w:rsidRDefault="004D69A0" w:rsidP="006622F2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Részleges érvénytelenség</w:t>
      </w:r>
    </w:p>
    <w:p w14:paraId="1EA79A00" w14:textId="51984891" w:rsidR="00FD76C1" w:rsidRPr="00521670" w:rsidRDefault="00163CDA" w:rsidP="002D4509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Amennyiben jelen Szerződésben foglalt bármely vagy több rendelkezés, vagy bármely ezzel összefüggésben aláírt dokumentum érvénytelen, </w:t>
      </w:r>
      <w:r w:rsidR="00534767" w:rsidRPr="00521670">
        <w:rPr>
          <w:szCs w:val="22"/>
          <w:lang w:val="hu-HU"/>
        </w:rPr>
        <w:t xml:space="preserve">jogellenes </w:t>
      </w:r>
      <w:r w:rsidRPr="00521670">
        <w:rPr>
          <w:szCs w:val="22"/>
          <w:lang w:val="hu-HU"/>
        </w:rPr>
        <w:t xml:space="preserve">vagy nem </w:t>
      </w:r>
      <w:r w:rsidR="00534767" w:rsidRPr="00521670">
        <w:rPr>
          <w:szCs w:val="22"/>
          <w:lang w:val="hu-HU"/>
        </w:rPr>
        <w:t>végrehajtható</w:t>
      </w:r>
      <w:r w:rsidRPr="00521670">
        <w:rPr>
          <w:szCs w:val="22"/>
          <w:lang w:val="hu-HU"/>
        </w:rPr>
        <w:t xml:space="preserve">, </w:t>
      </w:r>
      <w:r w:rsidR="003A4E31" w:rsidRPr="00521670">
        <w:rPr>
          <w:szCs w:val="22"/>
          <w:lang w:val="hu-HU"/>
        </w:rPr>
        <w:t xml:space="preserve">az </w:t>
      </w:r>
      <w:r w:rsidR="004D5E78" w:rsidRPr="00521670">
        <w:rPr>
          <w:szCs w:val="22"/>
          <w:lang w:val="hu-HU"/>
        </w:rPr>
        <w:t>nem érinti a többi</w:t>
      </w:r>
      <w:r w:rsidR="003A4E31" w:rsidRPr="00521670">
        <w:rPr>
          <w:szCs w:val="22"/>
          <w:lang w:val="hu-HU"/>
        </w:rPr>
        <w:t xml:space="preserve"> rendelkezés érvényességét, </w:t>
      </w:r>
      <w:r w:rsidR="008002E3" w:rsidRPr="00521670">
        <w:rPr>
          <w:szCs w:val="22"/>
          <w:lang w:val="hu-HU"/>
        </w:rPr>
        <w:t xml:space="preserve">jogszerűségét </w:t>
      </w:r>
      <w:r w:rsidR="003A4E31" w:rsidRPr="00521670">
        <w:rPr>
          <w:szCs w:val="22"/>
          <w:lang w:val="hu-HU"/>
        </w:rPr>
        <w:t xml:space="preserve">és </w:t>
      </w:r>
      <w:r w:rsidR="008002E3" w:rsidRPr="00521670">
        <w:rPr>
          <w:szCs w:val="22"/>
          <w:lang w:val="hu-HU"/>
        </w:rPr>
        <w:t>végrehajthatóság</w:t>
      </w:r>
      <w:r w:rsidR="00147772" w:rsidRPr="00521670">
        <w:rPr>
          <w:szCs w:val="22"/>
          <w:lang w:val="hu-HU"/>
        </w:rPr>
        <w:t>át</w:t>
      </w:r>
      <w:r w:rsidR="003A4E31" w:rsidRPr="00521670">
        <w:rPr>
          <w:szCs w:val="22"/>
          <w:lang w:val="hu-HU"/>
        </w:rPr>
        <w:t>.</w:t>
      </w:r>
    </w:p>
    <w:p w14:paraId="1ECBBA62" w14:textId="77777777" w:rsidR="00FD76C1" w:rsidRPr="00521670" w:rsidRDefault="003E116A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Az alkalmazandó jog </w:t>
      </w:r>
      <w:r w:rsidR="00E370EA" w:rsidRPr="00521670">
        <w:rPr>
          <w:szCs w:val="22"/>
          <w:lang w:val="hu-HU"/>
        </w:rPr>
        <w:t>szerint a lehetséges</w:t>
      </w:r>
      <w:r w:rsidRPr="00521670">
        <w:rPr>
          <w:szCs w:val="22"/>
          <w:lang w:val="hu-HU"/>
        </w:rPr>
        <w:t xml:space="preserve"> mérték</w:t>
      </w:r>
      <w:r w:rsidR="00E370EA" w:rsidRPr="00521670">
        <w:rPr>
          <w:szCs w:val="22"/>
          <w:lang w:val="hu-HU"/>
        </w:rPr>
        <w:t>ig</w:t>
      </w:r>
      <w:r w:rsidRPr="00521670">
        <w:rPr>
          <w:szCs w:val="22"/>
          <w:lang w:val="hu-HU"/>
        </w:rPr>
        <w:t xml:space="preserve">, a Felek ezennel egyetértenek, hogy minden ilyen érvénytelen rendelkezést </w:t>
      </w:r>
      <w:r w:rsidR="00E370EA" w:rsidRPr="00521670">
        <w:rPr>
          <w:szCs w:val="22"/>
          <w:lang w:val="hu-HU"/>
        </w:rPr>
        <w:t xml:space="preserve">olyan </w:t>
      </w:r>
      <w:r w:rsidRPr="00521670">
        <w:rPr>
          <w:szCs w:val="22"/>
          <w:lang w:val="hu-HU"/>
        </w:rPr>
        <w:t xml:space="preserve">érvényes rendelkezéssel pótolnak, amelynek ugyanolyan vagy hasonló gazdasági hatása van, és </w:t>
      </w:r>
      <w:r w:rsidR="00B41ABA" w:rsidRPr="00521670">
        <w:rPr>
          <w:szCs w:val="22"/>
          <w:lang w:val="hu-HU"/>
        </w:rPr>
        <w:t>amely</w:t>
      </w:r>
      <w:r w:rsidR="00E370EA" w:rsidRPr="00521670">
        <w:rPr>
          <w:szCs w:val="22"/>
          <w:lang w:val="hu-HU"/>
        </w:rPr>
        <w:t xml:space="preserve"> </w:t>
      </w:r>
      <w:r w:rsidRPr="00521670">
        <w:rPr>
          <w:szCs w:val="22"/>
          <w:lang w:val="hu-HU"/>
        </w:rPr>
        <w:t xml:space="preserve">megőrzi a Felek érvénytelen rendelkezésben foglalt szándékát. </w:t>
      </w:r>
    </w:p>
    <w:p w14:paraId="08BA06EA" w14:textId="77777777" w:rsidR="00FD76C1" w:rsidRPr="00521670" w:rsidRDefault="000456CA" w:rsidP="006622F2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Joggyakorlás hiánya</w:t>
      </w:r>
    </w:p>
    <w:p w14:paraId="63A7F328" w14:textId="53B9D5E8" w:rsidR="00FD76C1" w:rsidRPr="00521670" w:rsidRDefault="00B43600" w:rsidP="00197C6D">
      <w:pPr>
        <w:pStyle w:val="Szvegtrzs"/>
        <w:spacing w:after="240"/>
        <w:ind w:left="709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 xml:space="preserve">A </w:t>
      </w:r>
      <w:r w:rsidR="00AF4768" w:rsidRPr="00521670">
        <w:rPr>
          <w:rFonts w:cstheme="minorHAnsi"/>
          <w:szCs w:val="22"/>
          <w:lang w:val="hu-HU"/>
        </w:rPr>
        <w:t>Jogosult</w:t>
      </w:r>
      <w:r w:rsidRPr="00521670">
        <w:rPr>
          <w:rFonts w:cstheme="minorHAnsi"/>
          <w:szCs w:val="22"/>
          <w:lang w:val="hu-HU"/>
        </w:rPr>
        <w:t xml:space="preserve"> részéről </w:t>
      </w:r>
      <w:r w:rsidR="00E370EA" w:rsidRPr="00521670">
        <w:rPr>
          <w:rFonts w:cstheme="minorHAnsi"/>
          <w:szCs w:val="22"/>
          <w:lang w:val="hu-HU"/>
        </w:rPr>
        <w:t xml:space="preserve">a </w:t>
      </w:r>
      <w:r w:rsidRPr="00521670">
        <w:rPr>
          <w:rFonts w:cstheme="minorHAnsi"/>
          <w:szCs w:val="22"/>
          <w:lang w:val="hu-HU"/>
        </w:rPr>
        <w:t xml:space="preserve">jelen Szerződéssel összefüggő </w:t>
      </w:r>
      <w:r w:rsidR="00670C25" w:rsidRPr="00521670">
        <w:rPr>
          <w:rFonts w:cstheme="minorHAnsi"/>
          <w:szCs w:val="22"/>
          <w:lang w:val="hu-HU"/>
        </w:rPr>
        <w:t>val</w:t>
      </w:r>
      <w:r w:rsidR="00B41ABA" w:rsidRPr="00521670">
        <w:rPr>
          <w:rFonts w:cstheme="minorHAnsi"/>
          <w:szCs w:val="22"/>
          <w:lang w:val="hu-HU"/>
        </w:rPr>
        <w:t>amely</w:t>
      </w:r>
      <w:r w:rsidR="00E370EA" w:rsidRPr="00521670">
        <w:rPr>
          <w:rFonts w:cstheme="minorHAnsi"/>
          <w:szCs w:val="22"/>
          <w:lang w:val="hu-HU"/>
        </w:rPr>
        <w:t xml:space="preserve"> döntési jogkör</w:t>
      </w:r>
      <w:r w:rsidRPr="00521670">
        <w:rPr>
          <w:rFonts w:cstheme="minorHAnsi"/>
          <w:szCs w:val="22"/>
          <w:lang w:val="hu-HU"/>
        </w:rPr>
        <w:t>, jog vagy jogorvoslat</w:t>
      </w:r>
      <w:r w:rsidR="003E116A" w:rsidRPr="00521670">
        <w:rPr>
          <w:rFonts w:cstheme="minorHAnsi"/>
          <w:szCs w:val="22"/>
          <w:lang w:val="hu-HU"/>
        </w:rPr>
        <w:t xml:space="preserve"> </w:t>
      </w:r>
      <w:r w:rsidR="00E370EA" w:rsidRPr="00521670">
        <w:rPr>
          <w:rFonts w:cstheme="minorHAnsi"/>
          <w:szCs w:val="22"/>
          <w:lang w:val="hu-HU"/>
        </w:rPr>
        <w:t>el</w:t>
      </w:r>
      <w:r w:rsidR="003E116A" w:rsidRPr="00521670">
        <w:rPr>
          <w:rFonts w:cstheme="minorHAnsi"/>
          <w:szCs w:val="22"/>
          <w:lang w:val="hu-HU"/>
        </w:rPr>
        <w:t>mulasztása vagy késedelmes</w:t>
      </w:r>
      <w:r w:rsidR="00CA03F8" w:rsidRPr="00521670">
        <w:rPr>
          <w:rFonts w:cstheme="minorHAnsi"/>
          <w:szCs w:val="22"/>
          <w:lang w:val="hu-HU"/>
        </w:rPr>
        <w:t xml:space="preserve"> gyakorlása</w:t>
      </w:r>
      <w:r w:rsidR="00E370EA" w:rsidRPr="00521670">
        <w:rPr>
          <w:rFonts w:cstheme="minorHAnsi"/>
          <w:szCs w:val="22"/>
          <w:lang w:val="hu-HU"/>
        </w:rPr>
        <w:t xml:space="preserve"> nem minősül jogról való lemondásnak</w:t>
      </w:r>
      <w:r w:rsidRPr="00521670">
        <w:rPr>
          <w:rFonts w:cstheme="minorHAnsi"/>
          <w:szCs w:val="22"/>
          <w:lang w:val="hu-HU"/>
        </w:rPr>
        <w:t xml:space="preserve">, </w:t>
      </w:r>
      <w:r w:rsidR="00670C25" w:rsidRPr="00521670">
        <w:rPr>
          <w:rFonts w:cstheme="minorHAnsi"/>
          <w:szCs w:val="22"/>
          <w:lang w:val="hu-HU"/>
        </w:rPr>
        <w:t>illetve val</w:t>
      </w:r>
      <w:r w:rsidR="00F64CEE" w:rsidRPr="00521670">
        <w:rPr>
          <w:rFonts w:cstheme="minorHAnsi"/>
          <w:szCs w:val="22"/>
          <w:lang w:val="hu-HU"/>
        </w:rPr>
        <w:t>a</w:t>
      </w:r>
      <w:r w:rsidR="00E370EA" w:rsidRPr="00521670">
        <w:rPr>
          <w:rFonts w:cstheme="minorHAnsi"/>
          <w:szCs w:val="22"/>
          <w:lang w:val="hu-HU"/>
        </w:rPr>
        <w:t>mely</w:t>
      </w:r>
      <w:r w:rsidR="00CA03F8" w:rsidRPr="00521670">
        <w:rPr>
          <w:rFonts w:cstheme="minorHAnsi"/>
          <w:szCs w:val="22"/>
          <w:lang w:val="hu-HU"/>
        </w:rPr>
        <w:t xml:space="preserve"> </w:t>
      </w:r>
      <w:r w:rsidR="004622F5" w:rsidRPr="00521670">
        <w:rPr>
          <w:rFonts w:cstheme="minorHAnsi"/>
          <w:szCs w:val="22"/>
          <w:lang w:val="hu-HU"/>
        </w:rPr>
        <w:t>egyszeri</w:t>
      </w:r>
      <w:r w:rsidR="00CA03F8" w:rsidRPr="00521670">
        <w:rPr>
          <w:rFonts w:cstheme="minorHAnsi"/>
          <w:szCs w:val="22"/>
          <w:lang w:val="hu-HU"/>
        </w:rPr>
        <w:t xml:space="preserve"> vagy részleges joggyakorlás, vagy bármely, </w:t>
      </w:r>
      <w:r w:rsidR="00E370EA" w:rsidRPr="00521670">
        <w:rPr>
          <w:rFonts w:cstheme="minorHAnsi"/>
          <w:szCs w:val="22"/>
          <w:lang w:val="hu-HU"/>
        </w:rPr>
        <w:t xml:space="preserve">a </w:t>
      </w:r>
      <w:r w:rsidR="00CA03F8" w:rsidRPr="00521670">
        <w:rPr>
          <w:rFonts w:cstheme="minorHAnsi"/>
          <w:szCs w:val="22"/>
          <w:lang w:val="hu-HU"/>
        </w:rPr>
        <w:t xml:space="preserve">jelen Szerződésből eredő </w:t>
      </w:r>
      <w:r w:rsidR="00E370EA" w:rsidRPr="00521670">
        <w:rPr>
          <w:rFonts w:cstheme="minorHAnsi"/>
          <w:szCs w:val="22"/>
          <w:lang w:val="hu-HU"/>
        </w:rPr>
        <w:t>döntési jogkörről</w:t>
      </w:r>
      <w:r w:rsidR="00CA03F8" w:rsidRPr="00521670">
        <w:rPr>
          <w:rFonts w:cstheme="minorHAnsi"/>
          <w:szCs w:val="22"/>
          <w:lang w:val="hu-HU"/>
        </w:rPr>
        <w:t xml:space="preserve">, jogról vagy jogorvoslatról való egyszeri vagy részleges lemondás nem minősül jogról való lemondásnak. </w:t>
      </w:r>
    </w:p>
    <w:p w14:paraId="3D282F8E" w14:textId="77777777" w:rsidR="00FD76C1" w:rsidRPr="00521670" w:rsidRDefault="00A03626" w:rsidP="006622F2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Példányszámok</w:t>
      </w:r>
    </w:p>
    <w:p w14:paraId="49B53540" w14:textId="7811A355" w:rsidR="00FD76C1" w:rsidRPr="00521670" w:rsidRDefault="00B43600" w:rsidP="00197C6D">
      <w:pPr>
        <w:pStyle w:val="Szvegtrzs"/>
        <w:spacing w:after="240"/>
        <w:ind w:left="709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 xml:space="preserve">Jelen Szerződést </w:t>
      </w:r>
      <w:r w:rsidR="00127034" w:rsidRPr="00521670">
        <w:rPr>
          <w:rFonts w:cstheme="minorHAnsi"/>
          <w:szCs w:val="22"/>
          <w:lang w:val="hu-HU"/>
        </w:rPr>
        <w:t xml:space="preserve">két </w:t>
      </w:r>
      <w:r w:rsidRPr="00521670">
        <w:rPr>
          <w:rFonts w:cstheme="minorHAnsi"/>
          <w:szCs w:val="22"/>
          <w:lang w:val="hu-HU"/>
        </w:rPr>
        <w:t>eredeti példányban írták alá</w:t>
      </w:r>
      <w:r w:rsidR="00127034" w:rsidRPr="00521670">
        <w:rPr>
          <w:rFonts w:cstheme="minorHAnsi"/>
          <w:szCs w:val="22"/>
          <w:lang w:val="hu-HU"/>
        </w:rPr>
        <w:t>, amelyből egyik a Jogosultat illeti</w:t>
      </w:r>
      <w:r w:rsidRPr="00521670">
        <w:rPr>
          <w:rFonts w:cstheme="minorHAnsi"/>
          <w:szCs w:val="22"/>
          <w:lang w:val="hu-HU"/>
        </w:rPr>
        <w:t>.</w:t>
      </w:r>
    </w:p>
    <w:p w14:paraId="47C8A9D9" w14:textId="77777777" w:rsidR="00FD76C1" w:rsidRPr="00521670" w:rsidRDefault="00317B40" w:rsidP="006622F2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Értesítések</w:t>
      </w:r>
    </w:p>
    <w:p w14:paraId="7828BC40" w14:textId="77777777" w:rsidR="00FD76C1" w:rsidRPr="00521670" w:rsidRDefault="00317B40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Írásbeli kommunikáció</w:t>
      </w:r>
    </w:p>
    <w:p w14:paraId="4DCADBF5" w14:textId="57B3D968" w:rsidR="00FD76C1" w:rsidRPr="00521670" w:rsidRDefault="008F6A33" w:rsidP="006622F2">
      <w:pPr>
        <w:pStyle w:val="Szvegtrzs"/>
        <w:spacing w:after="240"/>
        <w:ind w:left="1418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>Jelen Szerződés szerinti</w:t>
      </w:r>
      <w:r w:rsidR="007252F9" w:rsidRPr="00521670">
        <w:rPr>
          <w:rFonts w:cstheme="minorHAnsi"/>
          <w:szCs w:val="22"/>
          <w:lang w:val="hu-HU"/>
        </w:rPr>
        <w:t>, vagy azzal összefüggő bár</w:t>
      </w:r>
      <w:r w:rsidR="00B41ABA" w:rsidRPr="00521670">
        <w:rPr>
          <w:rFonts w:cstheme="minorHAnsi"/>
          <w:szCs w:val="22"/>
          <w:lang w:val="hu-HU"/>
        </w:rPr>
        <w:t>mely</w:t>
      </w:r>
      <w:r w:rsidR="007252F9" w:rsidRPr="00521670">
        <w:rPr>
          <w:rFonts w:cstheme="minorHAnsi"/>
          <w:szCs w:val="22"/>
          <w:lang w:val="hu-HU"/>
        </w:rPr>
        <w:t xml:space="preserve"> </w:t>
      </w:r>
      <w:r w:rsidR="00127034" w:rsidRPr="00521670">
        <w:rPr>
          <w:rFonts w:cstheme="minorHAnsi"/>
          <w:szCs w:val="22"/>
          <w:lang w:val="hu-HU"/>
        </w:rPr>
        <w:t xml:space="preserve">hivatalos </w:t>
      </w:r>
      <w:r w:rsidR="007252F9" w:rsidRPr="00521670">
        <w:rPr>
          <w:rFonts w:cstheme="minorHAnsi"/>
          <w:szCs w:val="22"/>
          <w:lang w:val="hu-HU"/>
        </w:rPr>
        <w:t xml:space="preserve">kommunikáció </w:t>
      </w:r>
      <w:r w:rsidR="00127034" w:rsidRPr="00521670">
        <w:rPr>
          <w:rFonts w:cstheme="minorHAnsi"/>
          <w:szCs w:val="22"/>
          <w:lang w:val="hu-HU"/>
        </w:rPr>
        <w:t>írásban e-mailben</w:t>
      </w:r>
      <w:r w:rsidR="007252F9" w:rsidRPr="00521670">
        <w:rPr>
          <w:rFonts w:cstheme="minorHAnsi"/>
          <w:szCs w:val="22"/>
          <w:lang w:val="hu-HU"/>
        </w:rPr>
        <w:t xml:space="preserve"> </w:t>
      </w:r>
      <w:r w:rsidR="00127034" w:rsidRPr="00521670">
        <w:rPr>
          <w:rFonts w:cstheme="minorHAnsi"/>
          <w:szCs w:val="22"/>
          <w:lang w:val="hu-HU"/>
        </w:rPr>
        <w:t xml:space="preserve">vagy levélben </w:t>
      </w:r>
      <w:r w:rsidR="007252F9" w:rsidRPr="00521670">
        <w:rPr>
          <w:rFonts w:cstheme="minorHAnsi"/>
          <w:szCs w:val="22"/>
          <w:lang w:val="hu-HU"/>
        </w:rPr>
        <w:t>történik.</w:t>
      </w:r>
    </w:p>
    <w:p w14:paraId="181B49C2" w14:textId="3E01F323" w:rsidR="00FD76C1" w:rsidRPr="00521670" w:rsidRDefault="00A74EAF" w:rsidP="00EE7EA9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A Felek </w:t>
      </w:r>
      <w:r w:rsidR="00127034" w:rsidRPr="00521670">
        <w:rPr>
          <w:szCs w:val="22"/>
          <w:lang w:val="hu-HU"/>
        </w:rPr>
        <w:t>elérhetősége</w:t>
      </w:r>
      <w:r w:rsidR="00E8061E" w:rsidRPr="00521670">
        <w:rPr>
          <w:szCs w:val="22"/>
          <w:lang w:val="hu-HU"/>
        </w:rPr>
        <w:t>:</w:t>
      </w:r>
    </w:p>
    <w:p w14:paraId="69E962A1" w14:textId="77777777" w:rsidR="00FD76C1" w:rsidRPr="00521670" w:rsidRDefault="00317B40" w:rsidP="00EE7EA9">
      <w:pPr>
        <w:pStyle w:val="Cmsor5"/>
        <w:spacing w:after="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A </w:t>
      </w:r>
      <w:r w:rsidR="00AF4768" w:rsidRPr="00521670">
        <w:rPr>
          <w:szCs w:val="22"/>
          <w:lang w:val="hu-HU"/>
        </w:rPr>
        <w:t>Jogosult</w:t>
      </w:r>
      <w:r w:rsidR="00FD76C1" w:rsidRPr="00521670">
        <w:rPr>
          <w:szCs w:val="22"/>
          <w:lang w:val="hu-HU"/>
        </w:rPr>
        <w:t>:</w:t>
      </w:r>
    </w:p>
    <w:p w14:paraId="39799B72" w14:textId="77777777" w:rsidR="00FD76C1" w:rsidRPr="00521670" w:rsidRDefault="00317B40" w:rsidP="00EE7EA9">
      <w:pPr>
        <w:autoSpaceDE w:val="0"/>
        <w:autoSpaceDN w:val="0"/>
        <w:adjustRightInd w:val="0"/>
        <w:spacing w:line="260" w:lineRule="atLeast"/>
        <w:ind w:left="2127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>Cím</w:t>
      </w:r>
      <w:r w:rsidR="00FD76C1" w:rsidRPr="00521670">
        <w:rPr>
          <w:rFonts w:cstheme="minorHAnsi"/>
          <w:szCs w:val="22"/>
          <w:lang w:val="hu-HU"/>
        </w:rPr>
        <w:t xml:space="preserve">: </w:t>
      </w:r>
      <w:r w:rsidR="00FD76C1" w:rsidRPr="00521670">
        <w:rPr>
          <w:rFonts w:cstheme="minorHAnsi"/>
          <w:szCs w:val="22"/>
          <w:lang w:val="hu-HU"/>
        </w:rPr>
        <w:tab/>
        <w:t xml:space="preserve">[_] </w:t>
      </w:r>
    </w:p>
    <w:p w14:paraId="094D3FE8" w14:textId="14D0D588" w:rsidR="00FD76C1" w:rsidRPr="00521670" w:rsidRDefault="00127034" w:rsidP="00EE7EA9">
      <w:pPr>
        <w:autoSpaceDE w:val="0"/>
        <w:autoSpaceDN w:val="0"/>
        <w:adjustRightInd w:val="0"/>
        <w:spacing w:line="260" w:lineRule="atLeast"/>
        <w:ind w:left="2127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>E-mail cím</w:t>
      </w:r>
      <w:r w:rsidR="00FD76C1" w:rsidRPr="00521670">
        <w:rPr>
          <w:rFonts w:cstheme="minorHAnsi"/>
          <w:szCs w:val="22"/>
          <w:lang w:val="hu-HU"/>
        </w:rPr>
        <w:t>:</w:t>
      </w:r>
      <w:r w:rsidR="00FD76C1" w:rsidRPr="00521670">
        <w:rPr>
          <w:rFonts w:cstheme="minorHAnsi"/>
          <w:szCs w:val="22"/>
          <w:lang w:val="hu-HU"/>
        </w:rPr>
        <w:tab/>
        <w:t>[_]</w:t>
      </w:r>
    </w:p>
    <w:p w14:paraId="73995270" w14:textId="77777777" w:rsidR="00FD76C1" w:rsidRPr="00521670" w:rsidRDefault="00317B40" w:rsidP="00EE7EA9">
      <w:pPr>
        <w:pStyle w:val="wText"/>
        <w:widowControl w:val="0"/>
        <w:tabs>
          <w:tab w:val="left" w:pos="-1440"/>
          <w:tab w:val="left" w:pos="2552"/>
        </w:tabs>
        <w:spacing w:after="0" w:line="260" w:lineRule="atLeast"/>
        <w:ind w:left="2127"/>
        <w:rPr>
          <w:rFonts w:asciiTheme="minorHAnsi" w:eastAsiaTheme="minorEastAsia" w:hAnsiTheme="minorHAnsi" w:cstheme="minorHAnsi"/>
          <w:sz w:val="22"/>
          <w:lang w:val="hu-HU"/>
        </w:rPr>
      </w:pPr>
      <w:r w:rsidRPr="00521670">
        <w:rPr>
          <w:rFonts w:asciiTheme="minorHAnsi" w:eastAsiaTheme="minorEastAsia" w:hAnsiTheme="minorHAnsi" w:cstheme="minorHAnsi"/>
          <w:sz w:val="22"/>
          <w:lang w:val="hu-HU"/>
        </w:rPr>
        <w:t>Kapcsolattartó személy</w:t>
      </w:r>
      <w:r w:rsidR="00FD76C1" w:rsidRPr="00521670">
        <w:rPr>
          <w:rFonts w:asciiTheme="minorHAnsi" w:eastAsiaTheme="minorEastAsia" w:hAnsiTheme="minorHAnsi" w:cstheme="minorHAnsi"/>
          <w:sz w:val="22"/>
          <w:lang w:val="hu-HU"/>
        </w:rPr>
        <w:t>:</w:t>
      </w:r>
      <w:r w:rsidR="00FD76C1" w:rsidRPr="00521670">
        <w:rPr>
          <w:rFonts w:asciiTheme="minorHAnsi" w:eastAsiaTheme="minorEastAsia" w:hAnsiTheme="minorHAnsi" w:cstheme="minorHAnsi"/>
          <w:sz w:val="22"/>
          <w:lang w:val="hu-HU"/>
        </w:rPr>
        <w:tab/>
        <w:t>[_]</w:t>
      </w:r>
    </w:p>
    <w:p w14:paraId="3C490C1C" w14:textId="50136BE3" w:rsidR="00127034" w:rsidRPr="00521670" w:rsidRDefault="00127034" w:rsidP="00EE7EA9">
      <w:pPr>
        <w:pStyle w:val="wText"/>
        <w:widowControl w:val="0"/>
        <w:tabs>
          <w:tab w:val="left" w:pos="-1440"/>
          <w:tab w:val="left" w:pos="2552"/>
        </w:tabs>
        <w:spacing w:after="0" w:line="260" w:lineRule="atLeast"/>
        <w:ind w:left="2127"/>
        <w:rPr>
          <w:rFonts w:asciiTheme="minorHAnsi" w:eastAsiaTheme="minorEastAsia" w:hAnsiTheme="minorHAnsi" w:cstheme="minorHAnsi"/>
          <w:sz w:val="22"/>
          <w:lang w:val="hu-HU"/>
        </w:rPr>
      </w:pPr>
      <w:r w:rsidRPr="00521670">
        <w:rPr>
          <w:rFonts w:asciiTheme="minorHAnsi" w:eastAsiaTheme="minorEastAsia" w:hAnsiTheme="minorHAnsi" w:cstheme="minorHAnsi"/>
          <w:sz w:val="22"/>
          <w:lang w:val="hu-HU"/>
        </w:rPr>
        <w:t>Telefonszám:</w:t>
      </w:r>
    </w:p>
    <w:p w14:paraId="04EEC994" w14:textId="77777777" w:rsidR="00EE7EA9" w:rsidRPr="00521670" w:rsidRDefault="00EE7EA9" w:rsidP="00EE7EA9">
      <w:pPr>
        <w:pStyle w:val="wText"/>
        <w:widowControl w:val="0"/>
        <w:tabs>
          <w:tab w:val="left" w:pos="-1440"/>
          <w:tab w:val="left" w:pos="2552"/>
        </w:tabs>
        <w:spacing w:after="0" w:line="260" w:lineRule="atLeast"/>
        <w:ind w:left="2127"/>
        <w:rPr>
          <w:rFonts w:asciiTheme="minorHAnsi" w:eastAsiaTheme="minorEastAsia" w:hAnsiTheme="minorHAnsi" w:cstheme="minorHAnsi"/>
          <w:sz w:val="22"/>
          <w:lang w:val="hu-HU"/>
        </w:rPr>
      </w:pPr>
    </w:p>
    <w:p w14:paraId="5BFC8481" w14:textId="77777777" w:rsidR="00FD76C1" w:rsidRPr="00521670" w:rsidRDefault="00317B40" w:rsidP="00EE7EA9">
      <w:pPr>
        <w:pStyle w:val="Cmsor5"/>
        <w:spacing w:after="0"/>
        <w:jc w:val="both"/>
        <w:rPr>
          <w:szCs w:val="22"/>
          <w:highlight w:val="yellow"/>
          <w:lang w:val="hu-HU"/>
        </w:rPr>
      </w:pPr>
      <w:r w:rsidRPr="00521670">
        <w:rPr>
          <w:szCs w:val="22"/>
          <w:highlight w:val="yellow"/>
          <w:lang w:val="hu-HU"/>
        </w:rPr>
        <w:t xml:space="preserve">A </w:t>
      </w:r>
      <w:r w:rsidR="00AF4768" w:rsidRPr="00521670">
        <w:rPr>
          <w:szCs w:val="22"/>
          <w:highlight w:val="yellow"/>
          <w:lang w:val="hu-HU"/>
        </w:rPr>
        <w:t>Készfizető Kezes</w:t>
      </w:r>
      <w:r w:rsidR="00FD76C1" w:rsidRPr="00521670">
        <w:rPr>
          <w:szCs w:val="22"/>
          <w:highlight w:val="yellow"/>
          <w:lang w:val="hu-HU"/>
        </w:rPr>
        <w:t>:</w:t>
      </w:r>
    </w:p>
    <w:p w14:paraId="01741F69" w14:textId="77777777" w:rsidR="00FD76C1" w:rsidRPr="00521670" w:rsidRDefault="00317B40" w:rsidP="00EE7EA9">
      <w:pPr>
        <w:pStyle w:val="wText"/>
        <w:spacing w:after="0" w:line="260" w:lineRule="atLeast"/>
        <w:ind w:left="2127"/>
        <w:rPr>
          <w:rFonts w:asciiTheme="minorHAnsi" w:eastAsiaTheme="minorEastAsia" w:hAnsiTheme="minorHAnsi" w:cstheme="minorHAnsi"/>
          <w:sz w:val="22"/>
          <w:highlight w:val="yellow"/>
          <w:lang w:val="hu-HU"/>
        </w:rPr>
      </w:pPr>
      <w:r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>Cím</w:t>
      </w:r>
      <w:r w:rsidR="00FD76C1"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>:</w:t>
      </w:r>
      <w:r w:rsidR="00FD76C1"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ab/>
      </w:r>
      <w:r w:rsidR="00D97387"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>[_]</w:t>
      </w:r>
    </w:p>
    <w:p w14:paraId="5EE5AAC0" w14:textId="02EC3768" w:rsidR="00317B40" w:rsidRPr="00521670" w:rsidRDefault="005445D2" w:rsidP="00EE7EA9">
      <w:pPr>
        <w:pStyle w:val="wText"/>
        <w:tabs>
          <w:tab w:val="left" w:pos="-1440"/>
          <w:tab w:val="left" w:pos="2552"/>
        </w:tabs>
        <w:spacing w:after="0" w:line="260" w:lineRule="atLeast"/>
        <w:ind w:left="2127"/>
        <w:rPr>
          <w:rFonts w:asciiTheme="minorHAnsi" w:eastAsiaTheme="minorEastAsia" w:hAnsiTheme="minorHAnsi" w:cstheme="minorHAnsi"/>
          <w:sz w:val="22"/>
          <w:highlight w:val="yellow"/>
          <w:lang w:val="hu-HU"/>
        </w:rPr>
      </w:pPr>
      <w:r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>E</w:t>
      </w:r>
      <w:r w:rsidR="00127034"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>-mail cím</w:t>
      </w:r>
      <w:r w:rsidR="00FD76C1"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 xml:space="preserve">: </w:t>
      </w:r>
      <w:r w:rsidR="00FD76C1"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ab/>
      </w:r>
      <w:r w:rsidR="004C521A"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ab/>
      </w:r>
      <w:r w:rsidR="00D97387"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>[_]</w:t>
      </w:r>
    </w:p>
    <w:p w14:paraId="2BD47D04" w14:textId="77777777" w:rsidR="00317B40" w:rsidRPr="00521670" w:rsidRDefault="00317B40" w:rsidP="00EE7EA9">
      <w:pPr>
        <w:pStyle w:val="wText"/>
        <w:tabs>
          <w:tab w:val="left" w:pos="-1440"/>
          <w:tab w:val="left" w:pos="2552"/>
        </w:tabs>
        <w:spacing w:after="0" w:line="260" w:lineRule="atLeast"/>
        <w:ind w:left="2127"/>
        <w:rPr>
          <w:rFonts w:asciiTheme="minorHAnsi" w:eastAsiaTheme="minorEastAsia" w:hAnsiTheme="minorHAnsi" w:cstheme="minorHAnsi"/>
          <w:sz w:val="22"/>
          <w:highlight w:val="yellow"/>
          <w:lang w:val="hu-HU"/>
        </w:rPr>
      </w:pPr>
      <w:r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>Kapcsolattartó személy</w:t>
      </w:r>
      <w:r w:rsidR="00FD76C1"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>:</w:t>
      </w:r>
      <w:r w:rsidR="00FD76C1"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ab/>
      </w:r>
      <w:r w:rsidR="00D97387"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>[_]</w:t>
      </w:r>
    </w:p>
    <w:p w14:paraId="2549E7F2" w14:textId="021F40CA" w:rsidR="00127034" w:rsidRPr="00521670" w:rsidRDefault="00127034" w:rsidP="00EE7EA9">
      <w:pPr>
        <w:pStyle w:val="wText"/>
        <w:tabs>
          <w:tab w:val="left" w:pos="-1440"/>
          <w:tab w:val="left" w:pos="2552"/>
        </w:tabs>
        <w:spacing w:after="0" w:line="260" w:lineRule="atLeast"/>
        <w:ind w:left="2127"/>
        <w:rPr>
          <w:rFonts w:asciiTheme="minorHAnsi" w:eastAsiaTheme="minorEastAsia" w:hAnsiTheme="minorHAnsi" w:cstheme="minorHAnsi"/>
          <w:sz w:val="22"/>
          <w:lang w:val="hu-HU"/>
        </w:rPr>
      </w:pPr>
      <w:r w:rsidRPr="00521670">
        <w:rPr>
          <w:rFonts w:asciiTheme="minorHAnsi" w:eastAsiaTheme="minorEastAsia" w:hAnsiTheme="minorHAnsi" w:cstheme="minorHAnsi"/>
          <w:sz w:val="22"/>
          <w:highlight w:val="yellow"/>
          <w:lang w:val="hu-HU"/>
        </w:rPr>
        <w:t>Telefonszám:</w:t>
      </w:r>
    </w:p>
    <w:p w14:paraId="57B7DC33" w14:textId="77777777" w:rsidR="00EE7EA9" w:rsidRPr="00521670" w:rsidRDefault="00EE7EA9" w:rsidP="00EE7EA9">
      <w:pPr>
        <w:pStyle w:val="wText"/>
        <w:tabs>
          <w:tab w:val="left" w:pos="-1440"/>
          <w:tab w:val="left" w:pos="2552"/>
        </w:tabs>
        <w:spacing w:after="0" w:line="260" w:lineRule="atLeast"/>
        <w:ind w:left="2127"/>
        <w:rPr>
          <w:rFonts w:asciiTheme="minorHAnsi" w:eastAsiaTheme="minorEastAsia" w:hAnsiTheme="minorHAnsi" w:cstheme="minorHAnsi"/>
          <w:sz w:val="22"/>
          <w:lang w:val="hu-HU"/>
        </w:rPr>
      </w:pPr>
    </w:p>
    <w:p w14:paraId="78ADD7A0" w14:textId="77777777" w:rsidR="00FD76C1" w:rsidRPr="00521670" w:rsidRDefault="00317B40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Kézbesítés</w:t>
      </w:r>
    </w:p>
    <w:p w14:paraId="40360F09" w14:textId="77777777" w:rsidR="00FD76C1" w:rsidRPr="00521670" w:rsidRDefault="00670C25" w:rsidP="006622F2">
      <w:pPr>
        <w:pStyle w:val="Szvegtrzs"/>
        <w:spacing w:after="240"/>
        <w:ind w:left="1418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>Val</w:t>
      </w:r>
      <w:r w:rsidR="00B41ABA" w:rsidRPr="00521670">
        <w:rPr>
          <w:rFonts w:cstheme="minorHAnsi"/>
          <w:szCs w:val="22"/>
          <w:lang w:val="hu-HU"/>
        </w:rPr>
        <w:t>amely</w:t>
      </w:r>
      <w:r w:rsidR="00A03626" w:rsidRPr="00521670">
        <w:rPr>
          <w:rFonts w:cstheme="minorHAnsi"/>
          <w:szCs w:val="22"/>
          <w:lang w:val="hu-HU"/>
        </w:rPr>
        <w:t xml:space="preserve"> Fél </w:t>
      </w:r>
      <w:r w:rsidR="00B551E2" w:rsidRPr="00521670">
        <w:rPr>
          <w:rFonts w:cstheme="minorHAnsi"/>
          <w:szCs w:val="22"/>
          <w:lang w:val="hu-HU"/>
        </w:rPr>
        <w:t xml:space="preserve">által </w:t>
      </w:r>
      <w:r w:rsidR="00A03626" w:rsidRPr="00521670">
        <w:rPr>
          <w:rFonts w:cstheme="minorHAnsi"/>
          <w:szCs w:val="22"/>
          <w:lang w:val="hu-HU"/>
        </w:rPr>
        <w:t xml:space="preserve">a másik Fél felé a </w:t>
      </w:r>
      <w:r w:rsidR="00B551E2" w:rsidRPr="00521670">
        <w:rPr>
          <w:rFonts w:cstheme="minorHAnsi"/>
          <w:szCs w:val="22"/>
          <w:lang w:val="hu-HU"/>
        </w:rPr>
        <w:t xml:space="preserve">jelen Szerződés szerint vagy azzal összefüggésben </w:t>
      </w:r>
      <w:r w:rsidR="00A03626" w:rsidRPr="00521670">
        <w:rPr>
          <w:rFonts w:cstheme="minorHAnsi"/>
          <w:szCs w:val="22"/>
          <w:lang w:val="hu-HU"/>
        </w:rPr>
        <w:t xml:space="preserve">tett </w:t>
      </w:r>
      <w:r w:rsidR="00B551E2" w:rsidRPr="00521670">
        <w:rPr>
          <w:rFonts w:cstheme="minorHAnsi"/>
          <w:szCs w:val="22"/>
          <w:lang w:val="hu-HU"/>
        </w:rPr>
        <w:t>vagy kézbesített bár</w:t>
      </w:r>
      <w:r w:rsidR="00B41ABA" w:rsidRPr="00521670">
        <w:rPr>
          <w:rFonts w:cstheme="minorHAnsi"/>
          <w:szCs w:val="22"/>
          <w:lang w:val="hu-HU"/>
        </w:rPr>
        <w:t>mely</w:t>
      </w:r>
      <w:r w:rsidR="00B551E2" w:rsidRPr="00521670">
        <w:rPr>
          <w:rFonts w:cstheme="minorHAnsi"/>
          <w:szCs w:val="22"/>
          <w:lang w:val="hu-HU"/>
        </w:rPr>
        <w:t xml:space="preserve"> kommunikáció vagy dokumentum csak akkor hatályos:</w:t>
      </w:r>
    </w:p>
    <w:p w14:paraId="74EB941F" w14:textId="0DDFBC57" w:rsidR="00FD76C1" w:rsidRPr="00521670" w:rsidRDefault="000C6050" w:rsidP="006622F2">
      <w:pPr>
        <w:pStyle w:val="Cmsor5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ha </w:t>
      </w:r>
      <w:r w:rsidR="00EC57A9" w:rsidRPr="00521670">
        <w:rPr>
          <w:szCs w:val="22"/>
          <w:lang w:val="hu-HU"/>
        </w:rPr>
        <w:t>e-mailben</w:t>
      </w:r>
      <w:r w:rsidR="00A03626" w:rsidRPr="00521670">
        <w:rPr>
          <w:szCs w:val="22"/>
          <w:lang w:val="hu-HU"/>
        </w:rPr>
        <w:t xml:space="preserve"> küldik</w:t>
      </w:r>
      <w:r w:rsidRPr="00521670">
        <w:rPr>
          <w:szCs w:val="22"/>
          <w:lang w:val="hu-HU"/>
        </w:rPr>
        <w:t>,</w:t>
      </w:r>
      <w:r w:rsidR="00A03626" w:rsidRPr="00521670">
        <w:rPr>
          <w:szCs w:val="22"/>
          <w:lang w:val="hu-HU"/>
        </w:rPr>
        <w:t xml:space="preserve"> amikor az</w:t>
      </w:r>
      <w:r w:rsidRPr="00521670">
        <w:rPr>
          <w:szCs w:val="22"/>
          <w:lang w:val="hu-HU"/>
        </w:rPr>
        <w:t xml:space="preserve"> </w:t>
      </w:r>
      <w:r w:rsidR="00A03626" w:rsidRPr="00521670">
        <w:rPr>
          <w:szCs w:val="22"/>
          <w:lang w:val="hu-HU"/>
        </w:rPr>
        <w:t>igazolható formában megérkezik</w:t>
      </w:r>
      <w:r w:rsidRPr="00521670">
        <w:rPr>
          <w:szCs w:val="22"/>
          <w:lang w:val="hu-HU"/>
        </w:rPr>
        <w:t>; vagy</w:t>
      </w:r>
    </w:p>
    <w:p w14:paraId="0C9E70E3" w14:textId="5B490841" w:rsidR="00FD76C1" w:rsidRPr="00521670" w:rsidRDefault="000C6050" w:rsidP="006622F2">
      <w:pPr>
        <w:pStyle w:val="Cmsor5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ha levélben</w:t>
      </w:r>
      <w:r w:rsidR="00A03626" w:rsidRPr="00521670">
        <w:rPr>
          <w:szCs w:val="22"/>
          <w:lang w:val="hu-HU"/>
        </w:rPr>
        <w:t xml:space="preserve"> küldik</w:t>
      </w:r>
      <w:r w:rsidR="00CA03F8" w:rsidRPr="00521670">
        <w:rPr>
          <w:szCs w:val="22"/>
          <w:lang w:val="hu-HU"/>
        </w:rPr>
        <w:t xml:space="preserve">, </w:t>
      </w:r>
      <w:r w:rsidR="00A03626" w:rsidRPr="00521670">
        <w:rPr>
          <w:szCs w:val="22"/>
          <w:lang w:val="hu-HU"/>
        </w:rPr>
        <w:t>amikor</w:t>
      </w:r>
      <w:r w:rsidR="0050253E" w:rsidRPr="00521670">
        <w:rPr>
          <w:szCs w:val="22"/>
          <w:lang w:val="hu-HU"/>
        </w:rPr>
        <w:t xml:space="preserve"> a tértivevényes levél</w:t>
      </w:r>
      <w:r w:rsidR="00A03626" w:rsidRPr="00521670">
        <w:rPr>
          <w:szCs w:val="22"/>
          <w:lang w:val="hu-HU"/>
        </w:rPr>
        <w:t xml:space="preserve"> </w:t>
      </w:r>
      <w:r w:rsidR="0050253E" w:rsidRPr="00521670">
        <w:rPr>
          <w:szCs w:val="22"/>
          <w:lang w:val="hu-HU"/>
        </w:rPr>
        <w:t>kézbesítésre került</w:t>
      </w:r>
      <w:r w:rsidR="00CA03F8" w:rsidRPr="00521670">
        <w:rPr>
          <w:szCs w:val="22"/>
          <w:lang w:val="hu-HU"/>
        </w:rPr>
        <w:t xml:space="preserve">, vagy 5 (öt) Munkanappal azt követően, </w:t>
      </w:r>
      <w:r w:rsidR="004622F5" w:rsidRPr="00521670">
        <w:rPr>
          <w:szCs w:val="22"/>
          <w:lang w:val="hu-HU"/>
        </w:rPr>
        <w:t>hogy azt</w:t>
      </w:r>
      <w:r w:rsidR="0050253E" w:rsidRPr="00521670">
        <w:rPr>
          <w:szCs w:val="22"/>
          <w:lang w:val="hu-HU"/>
        </w:rPr>
        <w:t xml:space="preserve"> ajánlott levél formájában postára adták</w:t>
      </w:r>
      <w:r w:rsidR="00EC57A9" w:rsidRPr="00521670">
        <w:rPr>
          <w:szCs w:val="22"/>
          <w:lang w:val="hu-HU"/>
        </w:rPr>
        <w:t>.</w:t>
      </w:r>
    </w:p>
    <w:p w14:paraId="5A1BE939" w14:textId="08B0B637" w:rsidR="00FD76C1" w:rsidRPr="00521670" w:rsidRDefault="000C6050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A </w:t>
      </w:r>
      <w:r w:rsidR="00AF4768" w:rsidRPr="00521670">
        <w:rPr>
          <w:szCs w:val="22"/>
          <w:lang w:val="hu-HU"/>
        </w:rPr>
        <w:t>Jogosult</w:t>
      </w:r>
      <w:r w:rsidRPr="00521670">
        <w:rPr>
          <w:szCs w:val="22"/>
          <w:lang w:val="hu-HU"/>
        </w:rPr>
        <w:t xml:space="preserve"> részére </w:t>
      </w:r>
      <w:r w:rsidR="0050253E" w:rsidRPr="00521670">
        <w:rPr>
          <w:szCs w:val="22"/>
          <w:lang w:val="hu-HU"/>
        </w:rPr>
        <w:t xml:space="preserve">tett </w:t>
      </w:r>
      <w:r w:rsidRPr="00521670">
        <w:rPr>
          <w:szCs w:val="22"/>
          <w:lang w:val="hu-HU"/>
        </w:rPr>
        <w:t>vagy kézbesített</w:t>
      </w:r>
      <w:r w:rsidR="00B64711" w:rsidRPr="00521670">
        <w:rPr>
          <w:szCs w:val="22"/>
          <w:lang w:val="hu-HU"/>
        </w:rPr>
        <w:t xml:space="preserve"> bármely kommunikáció vagy dokumentum csak akkor hatályosul, amikor azt a </w:t>
      </w:r>
      <w:r w:rsidR="00AF4768" w:rsidRPr="00521670">
        <w:rPr>
          <w:szCs w:val="22"/>
          <w:lang w:val="hu-HU"/>
        </w:rPr>
        <w:t>Jogosult</w:t>
      </w:r>
      <w:r w:rsidR="00B64711" w:rsidRPr="00521670">
        <w:rPr>
          <w:szCs w:val="22"/>
          <w:lang w:val="hu-HU"/>
        </w:rPr>
        <w:t xml:space="preserve"> ténylegesen megkapta</w:t>
      </w:r>
      <w:r w:rsidR="00384DD3" w:rsidRPr="00521670">
        <w:rPr>
          <w:szCs w:val="22"/>
          <w:lang w:val="hu-HU"/>
        </w:rPr>
        <w:t>.</w:t>
      </w:r>
    </w:p>
    <w:p w14:paraId="7BCF1AC7" w14:textId="77777777" w:rsidR="006622F2" w:rsidRPr="00521670" w:rsidRDefault="006F6259" w:rsidP="006622F2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Nyelv</w:t>
      </w:r>
    </w:p>
    <w:p w14:paraId="534333C9" w14:textId="7E4B0C4E" w:rsidR="006622F2" w:rsidRPr="00521670" w:rsidRDefault="006F6259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Jelen Szerződés </w:t>
      </w:r>
      <w:r w:rsidR="00EC57A9" w:rsidRPr="00521670">
        <w:rPr>
          <w:szCs w:val="22"/>
          <w:lang w:val="hu-HU"/>
        </w:rPr>
        <w:t xml:space="preserve">magyar </w:t>
      </w:r>
      <w:r w:rsidRPr="00521670">
        <w:rPr>
          <w:szCs w:val="22"/>
          <w:lang w:val="hu-HU"/>
        </w:rPr>
        <w:t>nyelven került aláírásra.</w:t>
      </w:r>
    </w:p>
    <w:p w14:paraId="54268AA6" w14:textId="22EAB155" w:rsidR="006622F2" w:rsidRPr="00521670" w:rsidRDefault="009C3315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Jelen Szerződés szerint szolgáltatott minden dokumentum és átadott vagy készített minden kommunikáció </w:t>
      </w:r>
      <w:r w:rsidR="00EC57A9" w:rsidRPr="00521670">
        <w:rPr>
          <w:szCs w:val="22"/>
          <w:lang w:val="hu-HU"/>
        </w:rPr>
        <w:t xml:space="preserve">magyar </w:t>
      </w:r>
      <w:r w:rsidRPr="00521670">
        <w:rPr>
          <w:szCs w:val="22"/>
          <w:lang w:val="hu-HU"/>
        </w:rPr>
        <w:t xml:space="preserve">nyelven készül, vagy amennyiben más nyelven, és a </w:t>
      </w:r>
      <w:r w:rsidR="00AF4768" w:rsidRPr="00521670">
        <w:rPr>
          <w:szCs w:val="22"/>
          <w:lang w:val="hu-HU"/>
        </w:rPr>
        <w:t>Készfizető Kezes</w:t>
      </w:r>
      <w:r w:rsidRPr="00521670">
        <w:rPr>
          <w:szCs w:val="22"/>
          <w:lang w:val="hu-HU"/>
        </w:rPr>
        <w:t xml:space="preserve"> vagy </w:t>
      </w:r>
      <w:r w:rsidR="00AF4768" w:rsidRPr="00521670">
        <w:rPr>
          <w:szCs w:val="22"/>
          <w:lang w:val="hu-HU"/>
        </w:rPr>
        <w:t>Jogosult</w:t>
      </w:r>
      <w:r w:rsidRPr="00521670">
        <w:rPr>
          <w:szCs w:val="22"/>
          <w:lang w:val="hu-HU"/>
        </w:rPr>
        <w:t xml:space="preserve"> ezt kéri, annak </w:t>
      </w:r>
      <w:r w:rsidR="00EC57A9" w:rsidRPr="00521670">
        <w:rPr>
          <w:szCs w:val="22"/>
          <w:lang w:val="hu-HU"/>
        </w:rPr>
        <w:t>hiteles magyar</w:t>
      </w:r>
      <w:r w:rsidRPr="00521670">
        <w:rPr>
          <w:szCs w:val="22"/>
          <w:lang w:val="hu-HU"/>
        </w:rPr>
        <w:t xml:space="preserve"> nyelv</w:t>
      </w:r>
      <w:r w:rsidR="00AB5A2D" w:rsidRPr="00521670">
        <w:rPr>
          <w:szCs w:val="22"/>
          <w:lang w:val="hu-HU"/>
        </w:rPr>
        <w:t>ű fordítását csatolni kell</w:t>
      </w:r>
      <w:r w:rsidRPr="00521670">
        <w:rPr>
          <w:szCs w:val="22"/>
          <w:lang w:val="hu-HU"/>
        </w:rPr>
        <w:t xml:space="preserve">. </w:t>
      </w:r>
    </w:p>
    <w:p w14:paraId="65A1D9F8" w14:textId="77777777" w:rsidR="006622F2" w:rsidRPr="00521670" w:rsidRDefault="006F6259" w:rsidP="006622F2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Módosítás</w:t>
      </w:r>
    </w:p>
    <w:p w14:paraId="0D33ECDE" w14:textId="77777777" w:rsidR="006622F2" w:rsidRPr="00521670" w:rsidRDefault="006F6259" w:rsidP="00197C6D">
      <w:pPr>
        <w:pStyle w:val="Szvegtrzs"/>
        <w:spacing w:after="240"/>
        <w:ind w:left="709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 xml:space="preserve">Jelen Szerződést csak valamennyi Fél által aláírt közokirattal lehet módosítani. </w:t>
      </w:r>
    </w:p>
    <w:p w14:paraId="1C12B819" w14:textId="77777777" w:rsidR="006622F2" w:rsidRPr="00521670" w:rsidRDefault="00536A7C" w:rsidP="006622F2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Jogutódlás</w:t>
      </w:r>
      <w:r w:rsidR="00E16632" w:rsidRPr="00521670">
        <w:rPr>
          <w:szCs w:val="22"/>
          <w:lang w:val="hu-HU"/>
        </w:rPr>
        <w:t xml:space="preserve"> és jogátruházás</w:t>
      </w:r>
    </w:p>
    <w:p w14:paraId="152D5A72" w14:textId="77777777" w:rsidR="006622F2" w:rsidRPr="00521670" w:rsidRDefault="00E16632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Jelen Szerződés köti és jogosítja a Felek jogutódait és engedményeseit, azzal a kivétellel, hogy a </w:t>
      </w:r>
      <w:r w:rsidR="00AF4768" w:rsidRPr="00521670">
        <w:rPr>
          <w:szCs w:val="22"/>
          <w:lang w:val="hu-HU"/>
        </w:rPr>
        <w:t>Készfizető Kezes</w:t>
      </w:r>
      <w:r w:rsidRPr="00521670">
        <w:rPr>
          <w:szCs w:val="22"/>
          <w:lang w:val="hu-HU"/>
        </w:rPr>
        <w:t xml:space="preserve"> </w:t>
      </w:r>
      <w:r w:rsidR="0050253E" w:rsidRPr="00521670">
        <w:rPr>
          <w:szCs w:val="22"/>
          <w:lang w:val="hu-HU"/>
        </w:rPr>
        <w:t xml:space="preserve">nem </w:t>
      </w:r>
      <w:r w:rsidRPr="00521670">
        <w:rPr>
          <w:szCs w:val="22"/>
          <w:lang w:val="hu-HU"/>
        </w:rPr>
        <w:t xml:space="preserve">engedményezheti, </w:t>
      </w:r>
      <w:r w:rsidR="0050253E" w:rsidRPr="00521670">
        <w:rPr>
          <w:szCs w:val="22"/>
          <w:lang w:val="hu-HU"/>
        </w:rPr>
        <w:t xml:space="preserve">illetve nem </w:t>
      </w:r>
      <w:r w:rsidRPr="00521670">
        <w:rPr>
          <w:szCs w:val="22"/>
          <w:lang w:val="hu-HU"/>
        </w:rPr>
        <w:t xml:space="preserve">ruházhatja át </w:t>
      </w:r>
      <w:r w:rsidR="0050253E" w:rsidRPr="00521670">
        <w:rPr>
          <w:szCs w:val="22"/>
          <w:lang w:val="hu-HU"/>
        </w:rPr>
        <w:t xml:space="preserve">a </w:t>
      </w:r>
      <w:r w:rsidRPr="00521670">
        <w:rPr>
          <w:szCs w:val="22"/>
          <w:lang w:val="hu-HU"/>
        </w:rPr>
        <w:t xml:space="preserve">jelen Szerződés szerinti </w:t>
      </w:r>
      <w:r w:rsidR="00CA03F8" w:rsidRPr="00521670">
        <w:rPr>
          <w:szCs w:val="22"/>
          <w:lang w:val="hu-HU"/>
        </w:rPr>
        <w:t>jog</w:t>
      </w:r>
      <w:r w:rsidR="0050253E" w:rsidRPr="00521670">
        <w:rPr>
          <w:szCs w:val="22"/>
          <w:lang w:val="hu-HU"/>
        </w:rPr>
        <w:t>ainak egészét vagy egy részét</w:t>
      </w:r>
      <w:r w:rsidR="00CA03F8" w:rsidRPr="00521670">
        <w:rPr>
          <w:szCs w:val="22"/>
          <w:lang w:val="hu-HU"/>
        </w:rPr>
        <w:t xml:space="preserve"> a </w:t>
      </w:r>
      <w:r w:rsidR="00AF4768" w:rsidRPr="00521670">
        <w:rPr>
          <w:szCs w:val="22"/>
          <w:lang w:val="hu-HU"/>
        </w:rPr>
        <w:t>Jogosult</w:t>
      </w:r>
      <w:r w:rsidR="00CA03F8" w:rsidRPr="00521670">
        <w:rPr>
          <w:szCs w:val="22"/>
          <w:lang w:val="hu-HU"/>
        </w:rPr>
        <w:t xml:space="preserve"> előzetes írásbeli hozzájárulása nélkül.</w:t>
      </w:r>
    </w:p>
    <w:p w14:paraId="07F38635" w14:textId="14C29799" w:rsidR="00F54EA2" w:rsidRPr="00521670" w:rsidRDefault="00B74756" w:rsidP="000476F6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A Ptk. 6:203.§ (3) bekezdése szerint a Felek ezennel kifejezetten megállapodnak, hogy a jogszabályok által lehetővé tett mértékben </w:t>
      </w:r>
      <w:r w:rsidR="005C0A97" w:rsidRPr="00521670">
        <w:rPr>
          <w:szCs w:val="22"/>
          <w:lang w:val="hu-HU"/>
        </w:rPr>
        <w:t xml:space="preserve">a </w:t>
      </w:r>
      <w:r w:rsidR="0038723F" w:rsidRPr="00521670">
        <w:rPr>
          <w:szCs w:val="22"/>
          <w:lang w:val="hu-HU"/>
        </w:rPr>
        <w:t>Készfizető Kezesség</w:t>
      </w:r>
      <w:r w:rsidR="005C0A97" w:rsidRPr="00521670">
        <w:rPr>
          <w:szCs w:val="22"/>
          <w:lang w:val="hu-HU"/>
        </w:rPr>
        <w:t xml:space="preserve"> fennmarad </w:t>
      </w:r>
      <w:r w:rsidR="00AF0FAE" w:rsidRPr="00521670">
        <w:rPr>
          <w:szCs w:val="22"/>
          <w:lang w:val="hu-HU"/>
        </w:rPr>
        <w:t>bármely</w:t>
      </w:r>
      <w:r w:rsidR="00EC57A9" w:rsidRPr="00521670">
        <w:rPr>
          <w:szCs w:val="22"/>
          <w:lang w:val="hu-HU"/>
        </w:rPr>
        <w:t xml:space="preserve">, a </w:t>
      </w:r>
      <w:r w:rsidR="00333D67" w:rsidRPr="00521670">
        <w:rPr>
          <w:rFonts w:cs="Calibri"/>
          <w:color w:val="000000"/>
          <w:lang w:val="hu-HU"/>
        </w:rPr>
        <w:t>Támogatói Okirat</w:t>
      </w:r>
      <w:r w:rsidR="00333D67" w:rsidRPr="00521670">
        <w:rPr>
          <w:color w:val="000000"/>
          <w:lang w:val="hu-HU"/>
        </w:rPr>
        <w:t xml:space="preserve"> </w:t>
      </w:r>
      <w:r w:rsidR="00900419" w:rsidRPr="00521670">
        <w:rPr>
          <w:szCs w:val="22"/>
          <w:lang w:val="hu-HU"/>
        </w:rPr>
        <w:t>alapján</w:t>
      </w:r>
      <w:r w:rsidR="006B0688" w:rsidRPr="00521670">
        <w:rPr>
          <w:szCs w:val="22"/>
          <w:lang w:val="hu-HU"/>
        </w:rPr>
        <w:t xml:space="preserve"> fennálló kötelezettség átruházása esetében</w:t>
      </w:r>
      <w:r w:rsidR="000A5E33" w:rsidRPr="00521670">
        <w:rPr>
          <w:szCs w:val="22"/>
          <w:lang w:val="hu-HU"/>
        </w:rPr>
        <w:t xml:space="preserve">. </w:t>
      </w:r>
      <w:r w:rsidR="00333D67" w:rsidRPr="00521670">
        <w:rPr>
          <w:szCs w:val="22"/>
          <w:lang w:val="hu-HU"/>
        </w:rPr>
        <w:t xml:space="preserve"> </w:t>
      </w:r>
    </w:p>
    <w:p w14:paraId="24705AF9" w14:textId="578673D9" w:rsidR="006622F2" w:rsidRPr="00521670" w:rsidRDefault="00900419" w:rsidP="006622F2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Kimutatások</w:t>
      </w:r>
      <w:r w:rsidR="00333D67" w:rsidRPr="00521670">
        <w:rPr>
          <w:szCs w:val="22"/>
          <w:lang w:val="hu-HU"/>
        </w:rPr>
        <w:t xml:space="preserve"> </w:t>
      </w:r>
    </w:p>
    <w:p w14:paraId="055ED362" w14:textId="083E9084" w:rsidR="006622F2" w:rsidRPr="00521670" w:rsidRDefault="00900419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A </w:t>
      </w:r>
      <w:r w:rsidR="00FB39BB" w:rsidRPr="00521670">
        <w:rPr>
          <w:szCs w:val="22"/>
          <w:lang w:val="hu-HU"/>
        </w:rPr>
        <w:t xml:space="preserve">Jogosult </w:t>
      </w:r>
      <w:r w:rsidRPr="00521670">
        <w:rPr>
          <w:szCs w:val="22"/>
          <w:lang w:val="hu-HU"/>
        </w:rPr>
        <w:t>valamennyi belső kimutatása</w:t>
      </w:r>
      <w:r w:rsidR="00F83465" w:rsidRPr="00521670">
        <w:rPr>
          <w:szCs w:val="22"/>
          <w:lang w:val="hu-HU"/>
        </w:rPr>
        <w:t xml:space="preserve"> </w:t>
      </w:r>
      <w:r w:rsidR="006B39B1" w:rsidRPr="00521670">
        <w:rPr>
          <w:szCs w:val="22"/>
          <w:lang w:val="hu-HU"/>
        </w:rPr>
        <w:t>bár</w:t>
      </w:r>
      <w:r w:rsidR="00B41ABA" w:rsidRPr="00521670">
        <w:rPr>
          <w:szCs w:val="22"/>
          <w:lang w:val="hu-HU"/>
        </w:rPr>
        <w:t>mely</w:t>
      </w:r>
      <w:r w:rsidR="00EC57A9" w:rsidRPr="00521670">
        <w:rPr>
          <w:szCs w:val="22"/>
          <w:lang w:val="hu-HU"/>
        </w:rPr>
        <w:t xml:space="preserve">, a </w:t>
      </w:r>
      <w:r w:rsidR="00333D67" w:rsidRPr="00521670">
        <w:rPr>
          <w:rFonts w:cs="Calibri"/>
          <w:color w:val="000000"/>
          <w:lang w:val="hu-HU"/>
        </w:rPr>
        <w:t>Támogatói Okirat</w:t>
      </w:r>
      <w:r w:rsidR="00333D67" w:rsidRPr="00521670">
        <w:rPr>
          <w:color w:val="000000"/>
          <w:lang w:val="hu-HU"/>
        </w:rPr>
        <w:t xml:space="preserve"> </w:t>
      </w:r>
      <w:r w:rsidR="006B0688" w:rsidRPr="00521670">
        <w:rPr>
          <w:szCs w:val="22"/>
          <w:lang w:val="hu-HU"/>
        </w:rPr>
        <w:t xml:space="preserve">alapján fennálló </w:t>
      </w:r>
      <w:r w:rsidR="006B39B1" w:rsidRPr="00521670">
        <w:rPr>
          <w:szCs w:val="22"/>
          <w:lang w:val="hu-HU"/>
        </w:rPr>
        <w:t xml:space="preserve">összegről </w:t>
      </w:r>
      <w:r w:rsidR="00FB39BB" w:rsidRPr="00521670">
        <w:rPr>
          <w:szCs w:val="22"/>
          <w:lang w:val="hu-HU"/>
        </w:rPr>
        <w:t xml:space="preserve">- </w:t>
      </w:r>
      <w:r w:rsidR="006B39B1" w:rsidRPr="00521670">
        <w:rPr>
          <w:szCs w:val="22"/>
          <w:lang w:val="hu-HU"/>
        </w:rPr>
        <w:t>nyilvánvaló hiba hiányában</w:t>
      </w:r>
      <w:r w:rsidR="00FB39BB" w:rsidRPr="00521670">
        <w:rPr>
          <w:szCs w:val="22"/>
          <w:lang w:val="hu-HU"/>
        </w:rPr>
        <w:t xml:space="preserve"> - </w:t>
      </w:r>
      <w:r w:rsidR="006B39B1" w:rsidRPr="00521670">
        <w:rPr>
          <w:szCs w:val="22"/>
          <w:lang w:val="hu-HU"/>
        </w:rPr>
        <w:t xml:space="preserve">elsődleges </w:t>
      </w:r>
      <w:r w:rsidR="00F83465" w:rsidRPr="00521670">
        <w:rPr>
          <w:szCs w:val="22"/>
          <w:lang w:val="hu-HU"/>
        </w:rPr>
        <w:t>bizonyítékul szolgál ezen összeg mértékéről</w:t>
      </w:r>
      <w:r w:rsidR="006B39B1" w:rsidRPr="00521670">
        <w:rPr>
          <w:szCs w:val="22"/>
          <w:lang w:val="hu-HU"/>
        </w:rPr>
        <w:t>.</w:t>
      </w:r>
    </w:p>
    <w:p w14:paraId="21E010AC" w14:textId="3B1DFE78" w:rsidR="00FD76C1" w:rsidRDefault="00484C13" w:rsidP="006622F2">
      <w:pPr>
        <w:pStyle w:val="Cmsor4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Ebből következően, a </w:t>
      </w:r>
      <w:r w:rsidR="00AF4768" w:rsidRPr="00521670">
        <w:rPr>
          <w:szCs w:val="22"/>
          <w:lang w:val="hu-HU"/>
        </w:rPr>
        <w:t>Készfizető Kezes</w:t>
      </w:r>
      <w:r w:rsidRPr="00521670">
        <w:rPr>
          <w:szCs w:val="22"/>
          <w:lang w:val="hu-HU"/>
        </w:rPr>
        <w:t xml:space="preserve"> ezennel tudomásul veszi, hogy amennyiben a </w:t>
      </w:r>
      <w:r w:rsidR="00AF4768" w:rsidRPr="00521670">
        <w:rPr>
          <w:szCs w:val="22"/>
          <w:lang w:val="hu-HU"/>
        </w:rPr>
        <w:t>Jogosult</w:t>
      </w:r>
      <w:r w:rsidRPr="00521670">
        <w:rPr>
          <w:szCs w:val="22"/>
          <w:lang w:val="hu-HU"/>
        </w:rPr>
        <w:t>nak a könyvei és nyilv</w:t>
      </w:r>
      <w:r w:rsidR="005C001C" w:rsidRPr="00521670">
        <w:rPr>
          <w:szCs w:val="22"/>
          <w:lang w:val="hu-HU"/>
        </w:rPr>
        <w:t>á</w:t>
      </w:r>
      <w:r w:rsidRPr="00521670">
        <w:rPr>
          <w:szCs w:val="22"/>
          <w:lang w:val="hu-HU"/>
        </w:rPr>
        <w:t xml:space="preserve">ntartásai alapján bizonyítania kell a </w:t>
      </w:r>
      <w:r w:rsidR="00CD278A" w:rsidRPr="00521670">
        <w:rPr>
          <w:szCs w:val="22"/>
          <w:lang w:val="hu-HU"/>
        </w:rPr>
        <w:t>Biztosított Kötelezettségek</w:t>
      </w:r>
      <w:r w:rsidRPr="00521670">
        <w:rPr>
          <w:szCs w:val="22"/>
          <w:lang w:val="hu-HU"/>
        </w:rPr>
        <w:t xml:space="preserve"> egészének vagy egy részének </w:t>
      </w:r>
      <w:r w:rsidR="00F83465" w:rsidRPr="00521670">
        <w:rPr>
          <w:szCs w:val="22"/>
          <w:lang w:val="hu-HU"/>
        </w:rPr>
        <w:t xml:space="preserve">az </w:t>
      </w:r>
      <w:r w:rsidRPr="00521670">
        <w:rPr>
          <w:szCs w:val="22"/>
          <w:lang w:val="hu-HU"/>
        </w:rPr>
        <w:t>összegét,</w:t>
      </w:r>
      <w:r w:rsidR="00F83465" w:rsidRPr="00521670">
        <w:rPr>
          <w:szCs w:val="22"/>
          <w:lang w:val="hu-HU"/>
        </w:rPr>
        <w:t xml:space="preserve"> közjegyzői</w:t>
      </w:r>
      <w:r w:rsidRPr="00521670">
        <w:rPr>
          <w:szCs w:val="22"/>
          <w:lang w:val="hu-HU"/>
        </w:rPr>
        <w:t xml:space="preserve"> ténytanúsítványt </w:t>
      </w:r>
      <w:r w:rsidR="00F83465" w:rsidRPr="00521670">
        <w:rPr>
          <w:szCs w:val="22"/>
          <w:lang w:val="hu-HU"/>
        </w:rPr>
        <w:t>vetethet fel</w:t>
      </w:r>
      <w:r w:rsidRPr="00521670">
        <w:rPr>
          <w:szCs w:val="22"/>
          <w:lang w:val="hu-HU"/>
        </w:rPr>
        <w:t xml:space="preserve">, </w:t>
      </w:r>
      <w:r w:rsidR="00B41ABA" w:rsidRPr="00521670">
        <w:rPr>
          <w:szCs w:val="22"/>
          <w:lang w:val="hu-HU"/>
        </w:rPr>
        <w:t>amely</w:t>
      </w:r>
      <w:r w:rsidR="005C001C" w:rsidRPr="00521670">
        <w:rPr>
          <w:szCs w:val="22"/>
          <w:lang w:val="hu-HU"/>
        </w:rPr>
        <w:t xml:space="preserve">nek költségét a </w:t>
      </w:r>
      <w:r w:rsidR="00AF4768" w:rsidRPr="00521670">
        <w:rPr>
          <w:szCs w:val="22"/>
          <w:lang w:val="hu-HU"/>
        </w:rPr>
        <w:t>Készfizető Kezes</w:t>
      </w:r>
      <w:r w:rsidR="005C001C" w:rsidRPr="00521670">
        <w:rPr>
          <w:szCs w:val="22"/>
          <w:lang w:val="hu-HU"/>
        </w:rPr>
        <w:t xml:space="preserve"> viseli. A </w:t>
      </w:r>
      <w:r w:rsidR="00AF4768" w:rsidRPr="00521670">
        <w:rPr>
          <w:szCs w:val="22"/>
          <w:lang w:val="hu-HU"/>
        </w:rPr>
        <w:t>Készfizető Kezes</w:t>
      </w:r>
      <w:r w:rsidR="005C001C" w:rsidRPr="00521670">
        <w:rPr>
          <w:szCs w:val="22"/>
          <w:lang w:val="hu-HU"/>
        </w:rPr>
        <w:t xml:space="preserve"> ezennel elfogadja a jelen pont szerint kibocsátott ténytanúsítványt</w:t>
      </w:r>
      <w:r w:rsidR="00670C25" w:rsidRPr="00521670">
        <w:rPr>
          <w:szCs w:val="22"/>
          <w:lang w:val="hu-HU"/>
        </w:rPr>
        <w:t xml:space="preserve"> mint olyan bizonyítékot, </w:t>
      </w:r>
      <w:r w:rsidR="00B41ABA" w:rsidRPr="00521670">
        <w:rPr>
          <w:szCs w:val="22"/>
          <w:lang w:val="hu-HU"/>
        </w:rPr>
        <w:t>amely</w:t>
      </w:r>
      <w:r w:rsidR="00F83465" w:rsidRPr="00521670">
        <w:rPr>
          <w:szCs w:val="22"/>
          <w:lang w:val="hu-HU"/>
        </w:rPr>
        <w:t xml:space="preserve"> meghatározza a Biztosított Kötelezettségek egészének vagy egy részének az összegét</w:t>
      </w:r>
      <w:r w:rsidR="005C001C" w:rsidRPr="00521670">
        <w:rPr>
          <w:szCs w:val="22"/>
          <w:lang w:val="hu-HU"/>
        </w:rPr>
        <w:t>.</w:t>
      </w:r>
    </w:p>
    <w:p w14:paraId="08B8263A" w14:textId="2C8C32A2" w:rsidR="00521670" w:rsidRPr="00521670" w:rsidRDefault="00521670" w:rsidP="00521670">
      <w:pPr>
        <w:pStyle w:val="Cmsor4"/>
        <w:numPr>
          <w:ilvl w:val="0"/>
          <w:numId w:val="0"/>
        </w:numPr>
        <w:spacing w:after="240"/>
        <w:ind w:left="1418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 xml:space="preserve">A </w:t>
      </w:r>
      <w:r>
        <w:rPr>
          <w:szCs w:val="22"/>
          <w:lang w:val="hu-HU"/>
        </w:rPr>
        <w:t>Készfizető Kezes</w:t>
      </w:r>
      <w:r w:rsidRPr="00521670">
        <w:rPr>
          <w:szCs w:val="22"/>
          <w:lang w:val="hu-HU"/>
        </w:rPr>
        <w:t xml:space="preserve"> köteles megtéríteni </w:t>
      </w:r>
      <w:r>
        <w:rPr>
          <w:szCs w:val="22"/>
          <w:lang w:val="hu-HU"/>
        </w:rPr>
        <w:t xml:space="preserve">a jelen Szerződéshez kapcsolódó </w:t>
      </w:r>
      <w:r w:rsidRPr="00521670">
        <w:rPr>
          <w:szCs w:val="22"/>
          <w:lang w:val="hu-HU"/>
        </w:rPr>
        <w:t xml:space="preserve">közjegyzői költségeket </w:t>
      </w:r>
      <w:r>
        <w:rPr>
          <w:szCs w:val="22"/>
          <w:lang w:val="hu-HU"/>
        </w:rPr>
        <w:t xml:space="preserve">valamint </w:t>
      </w:r>
      <w:r w:rsidRPr="00521670">
        <w:rPr>
          <w:szCs w:val="22"/>
          <w:lang w:val="hu-HU"/>
        </w:rPr>
        <w:t xml:space="preserve">minden olyan költséget és kiadást jelen Szerződésben hivatkozott okirat elkészítésével és aláírásával kapcsolatban, illetve a </w:t>
      </w:r>
      <w:r>
        <w:rPr>
          <w:szCs w:val="22"/>
          <w:lang w:val="hu-HU"/>
        </w:rPr>
        <w:t>Jogosultnál</w:t>
      </w:r>
      <w:r w:rsidRPr="00521670">
        <w:rPr>
          <w:szCs w:val="22"/>
          <w:lang w:val="hu-HU"/>
        </w:rPr>
        <w:t xml:space="preserve"> bármely jogának kikényszerítésével vagy megőrzésével kapcsolatban merült fel.</w:t>
      </w:r>
    </w:p>
    <w:p w14:paraId="2BEC678F" w14:textId="77777777" w:rsidR="006622F2" w:rsidRPr="00521670" w:rsidRDefault="006F6259" w:rsidP="006622F2">
      <w:pPr>
        <w:pStyle w:val="Cmsor2"/>
        <w:keepNext w:val="0"/>
        <w:spacing w:after="240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>IRÁNYADÓ JOG ÉS ILLETÉKESSÉG</w:t>
      </w:r>
    </w:p>
    <w:p w14:paraId="274DA0F5" w14:textId="77777777" w:rsidR="006622F2" w:rsidRPr="00521670" w:rsidRDefault="006F6259" w:rsidP="006622F2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Irányadó jog</w:t>
      </w:r>
    </w:p>
    <w:p w14:paraId="1E0F8C07" w14:textId="3E37A464" w:rsidR="004622F5" w:rsidRPr="00521670" w:rsidRDefault="00E16632" w:rsidP="00153548">
      <w:pPr>
        <w:pStyle w:val="Szvegtrzs"/>
        <w:spacing w:after="240"/>
        <w:ind w:left="709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>Jelen Szerződésre és valamennyi ebből fakadó, vagy ezzel kapcsolatos szerződésen kívüli kötelezettségre a</w:t>
      </w:r>
      <w:r w:rsidR="006622F2" w:rsidRPr="00521670">
        <w:rPr>
          <w:rFonts w:cstheme="minorHAnsi"/>
          <w:szCs w:val="22"/>
          <w:lang w:val="hu-HU"/>
        </w:rPr>
        <w:t xml:space="preserve"> </w:t>
      </w:r>
      <w:r w:rsidR="00F83465" w:rsidRPr="00521670">
        <w:rPr>
          <w:rFonts w:cstheme="minorHAnsi"/>
          <w:lang w:val="hu-HU"/>
        </w:rPr>
        <w:t>magyar</w:t>
      </w:r>
      <w:r w:rsidR="00F83465" w:rsidRPr="00521670">
        <w:rPr>
          <w:rFonts w:cstheme="minorHAnsi"/>
          <w:szCs w:val="22"/>
          <w:lang w:val="hu-HU"/>
        </w:rPr>
        <w:t xml:space="preserve"> </w:t>
      </w:r>
      <w:r w:rsidRPr="00521670">
        <w:rPr>
          <w:rFonts w:cstheme="minorHAnsi"/>
          <w:szCs w:val="22"/>
          <w:lang w:val="hu-HU"/>
        </w:rPr>
        <w:t>jog szabályai irányadóak, és azokkal összhangban értelmezendőek.</w:t>
      </w:r>
    </w:p>
    <w:p w14:paraId="60149D7F" w14:textId="77777777" w:rsidR="006622F2" w:rsidRPr="00521670" w:rsidRDefault="006F6259" w:rsidP="006622F2">
      <w:pPr>
        <w:pStyle w:val="Cmsor3"/>
        <w:keepNext w:val="0"/>
        <w:spacing w:after="240"/>
        <w:jc w:val="both"/>
        <w:rPr>
          <w:szCs w:val="22"/>
          <w:lang w:val="hu-HU"/>
        </w:rPr>
      </w:pPr>
      <w:r w:rsidRPr="00521670">
        <w:rPr>
          <w:szCs w:val="22"/>
          <w:lang w:val="hu-HU"/>
        </w:rPr>
        <w:t>Illetékesség</w:t>
      </w:r>
    </w:p>
    <w:p w14:paraId="11EAF94A" w14:textId="22BEADC3" w:rsidR="006622F2" w:rsidRPr="00521670" w:rsidRDefault="00B5790D" w:rsidP="006622F2">
      <w:pPr>
        <w:pStyle w:val="Szvegtrzs"/>
        <w:spacing w:after="240"/>
        <w:ind w:left="709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 xml:space="preserve">A Felek </w:t>
      </w:r>
      <w:r w:rsidR="00F83465" w:rsidRPr="00521670">
        <w:rPr>
          <w:rFonts w:cstheme="minorHAnsi"/>
          <w:szCs w:val="22"/>
          <w:lang w:val="hu-HU"/>
        </w:rPr>
        <w:t>megállapodnak</w:t>
      </w:r>
      <w:r w:rsidRPr="00521670">
        <w:rPr>
          <w:rFonts w:cstheme="minorHAnsi"/>
          <w:szCs w:val="22"/>
          <w:lang w:val="hu-HU"/>
        </w:rPr>
        <w:t xml:space="preserve">, hogy bármely, </w:t>
      </w:r>
      <w:r w:rsidR="00F83465" w:rsidRPr="00521670">
        <w:rPr>
          <w:rFonts w:cstheme="minorHAnsi"/>
          <w:szCs w:val="22"/>
          <w:lang w:val="hu-HU"/>
        </w:rPr>
        <w:t xml:space="preserve">a </w:t>
      </w:r>
      <w:r w:rsidRPr="00521670">
        <w:rPr>
          <w:rFonts w:cstheme="minorHAnsi"/>
          <w:szCs w:val="22"/>
          <w:lang w:val="hu-HU"/>
        </w:rPr>
        <w:t xml:space="preserve">jelen Szerződésből eredő vagy azzal összefüggő </w:t>
      </w:r>
      <w:r w:rsidR="00F83465" w:rsidRPr="00521670">
        <w:rPr>
          <w:rFonts w:cstheme="minorHAnsi"/>
          <w:szCs w:val="22"/>
          <w:lang w:val="hu-HU"/>
        </w:rPr>
        <w:t>jogvit</w:t>
      </w:r>
      <w:r w:rsidR="00952CAF" w:rsidRPr="00521670">
        <w:rPr>
          <w:rFonts w:cstheme="minorHAnsi"/>
          <w:szCs w:val="22"/>
          <w:lang w:val="hu-HU"/>
        </w:rPr>
        <w:t>át</w:t>
      </w:r>
      <w:r w:rsidR="00F83465" w:rsidRPr="00521670">
        <w:rPr>
          <w:rFonts w:cstheme="minorHAnsi"/>
          <w:szCs w:val="22"/>
          <w:lang w:val="hu-HU"/>
        </w:rPr>
        <w:t xml:space="preserve"> </w:t>
      </w:r>
      <w:r w:rsidRPr="00521670">
        <w:rPr>
          <w:rFonts w:cstheme="minorHAnsi"/>
          <w:szCs w:val="22"/>
          <w:lang w:val="hu-HU"/>
        </w:rPr>
        <w:t xml:space="preserve">(ideértve jelen Szerződés létezésével, érvényességével vagy megszűnésével kapcsolatos </w:t>
      </w:r>
      <w:r w:rsidR="002D4C18" w:rsidRPr="00521670">
        <w:rPr>
          <w:rFonts w:cstheme="minorHAnsi"/>
          <w:szCs w:val="22"/>
          <w:lang w:val="hu-HU"/>
        </w:rPr>
        <w:t>jog</w:t>
      </w:r>
      <w:r w:rsidRPr="00521670">
        <w:rPr>
          <w:rFonts w:cstheme="minorHAnsi"/>
          <w:szCs w:val="22"/>
          <w:lang w:val="hu-HU"/>
        </w:rPr>
        <w:t>vitát, vagy érvénytelenségének jogkövetkezményeit)</w:t>
      </w:r>
      <w:r w:rsidR="00F83465" w:rsidRPr="00521670">
        <w:rPr>
          <w:rFonts w:cstheme="minorHAnsi"/>
          <w:szCs w:val="22"/>
          <w:lang w:val="hu-HU"/>
        </w:rPr>
        <w:t xml:space="preserve"> a magyar rendes </w:t>
      </w:r>
      <w:r w:rsidR="002D4C18" w:rsidRPr="00521670">
        <w:rPr>
          <w:rFonts w:cstheme="minorHAnsi"/>
          <w:szCs w:val="22"/>
          <w:lang w:val="hu-HU"/>
        </w:rPr>
        <w:t>bíróság</w:t>
      </w:r>
      <w:r w:rsidR="00F83465" w:rsidRPr="00521670">
        <w:rPr>
          <w:rFonts w:cstheme="minorHAnsi"/>
          <w:szCs w:val="22"/>
          <w:lang w:val="hu-HU"/>
        </w:rPr>
        <w:t>ok</w:t>
      </w:r>
      <w:r w:rsidR="00952CAF" w:rsidRPr="00521670">
        <w:rPr>
          <w:rFonts w:cstheme="minorHAnsi"/>
          <w:szCs w:val="22"/>
          <w:lang w:val="hu-HU"/>
        </w:rPr>
        <w:t xml:space="preserve"> jogosultak elbírálni</w:t>
      </w:r>
      <w:r w:rsidR="002D4C18" w:rsidRPr="00521670">
        <w:rPr>
          <w:rFonts w:cstheme="minorHAnsi"/>
          <w:szCs w:val="22"/>
          <w:lang w:val="hu-HU"/>
        </w:rPr>
        <w:t>.</w:t>
      </w:r>
    </w:p>
    <w:p w14:paraId="066EF964" w14:textId="22773E5A" w:rsidR="00EC57A9" w:rsidRDefault="00521670" w:rsidP="00521670">
      <w:pPr>
        <w:pStyle w:val="Cmsor3"/>
        <w:keepNext w:val="0"/>
        <w:spacing w:after="240"/>
        <w:jc w:val="both"/>
        <w:rPr>
          <w:szCs w:val="22"/>
          <w:lang w:val="hu-HU"/>
        </w:rPr>
      </w:pPr>
      <w:r>
        <w:rPr>
          <w:szCs w:val="22"/>
          <w:lang w:val="hu-HU"/>
        </w:rPr>
        <w:t>Költségek</w:t>
      </w:r>
    </w:p>
    <w:p w14:paraId="4C0AE867" w14:textId="368A4E5F" w:rsidR="00521670" w:rsidRDefault="00521670" w:rsidP="00521670">
      <w:pPr>
        <w:pStyle w:val="Szvegtrzs"/>
        <w:spacing w:after="240"/>
        <w:ind w:left="709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>A Készfizető Kezes köteles megtéríteni a jelen Szerződéshez kapcsolódó közjegyzői költségeket valamint minden olyan költséget és kiadást jelen Szerződésben hivatkozott okirat elkészítésével és aláírásával kapcsolatban, illetve a Jogosultnál bármely jogának kikényszerítésével vagy megőrzésével kapcsolatban merült fel.</w:t>
      </w:r>
    </w:p>
    <w:p w14:paraId="5BF92659" w14:textId="77777777" w:rsidR="00521670" w:rsidRPr="00521670" w:rsidRDefault="00521670" w:rsidP="002B0453">
      <w:pPr>
        <w:pStyle w:val="Szvegtrzs"/>
        <w:spacing w:after="240"/>
        <w:jc w:val="both"/>
        <w:rPr>
          <w:rFonts w:cstheme="minorHAnsi"/>
          <w:szCs w:val="22"/>
          <w:lang w:val="hu-HU"/>
        </w:rPr>
      </w:pPr>
    </w:p>
    <w:p w14:paraId="7C855B28" w14:textId="6466F2AA" w:rsidR="002B0453" w:rsidRPr="00521670" w:rsidRDefault="002B0453" w:rsidP="002B0453">
      <w:pPr>
        <w:pStyle w:val="Szvegtrzs"/>
        <w:spacing w:after="240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 xml:space="preserve">Kelt: </w:t>
      </w:r>
      <w:r w:rsidR="006C74E6" w:rsidRPr="00521670">
        <w:rPr>
          <w:rFonts w:cstheme="minorHAnsi"/>
          <w:szCs w:val="22"/>
          <w:lang w:val="hu-HU"/>
        </w:rPr>
        <w:t xml:space="preserve">Budapest, 2021. </w:t>
      </w:r>
      <w:r w:rsidR="00153548" w:rsidRPr="00521670">
        <w:rPr>
          <w:rFonts w:cstheme="minorHAnsi"/>
          <w:szCs w:val="22"/>
          <w:lang w:val="hu-HU"/>
        </w:rPr>
        <w:t>……………….</w:t>
      </w:r>
    </w:p>
    <w:p w14:paraId="5D135F2D" w14:textId="2C51D8A6" w:rsidR="002B0453" w:rsidRPr="00521670" w:rsidRDefault="00333D67" w:rsidP="002B0453">
      <w:pPr>
        <w:pStyle w:val="Szvegtrzs"/>
        <w:spacing w:after="240"/>
        <w:jc w:val="both"/>
        <w:rPr>
          <w:rFonts w:cstheme="minorHAnsi"/>
          <w:szCs w:val="22"/>
          <w:lang w:val="hu-HU"/>
        </w:rPr>
      </w:pPr>
      <w:r w:rsidRPr="00521670">
        <w:rPr>
          <w:rFonts w:cstheme="minorHAnsi"/>
          <w:szCs w:val="22"/>
          <w:lang w:val="hu-HU"/>
        </w:rPr>
        <w:t xml:space="preserve"> </w:t>
      </w:r>
    </w:p>
    <w:p w14:paraId="54290BCD" w14:textId="633AD9D0" w:rsidR="002B0453" w:rsidRPr="00521670" w:rsidRDefault="002B0453" w:rsidP="00333D67">
      <w:pPr>
        <w:pStyle w:val="Szvegtrzs"/>
        <w:spacing w:after="240"/>
        <w:jc w:val="both"/>
        <w:rPr>
          <w:color w:val="000000"/>
          <w:lang w:val="hu-HU"/>
        </w:rPr>
      </w:pPr>
      <w:r w:rsidRPr="00521670">
        <w:rPr>
          <w:lang w:val="hu-HU"/>
        </w:rPr>
        <w:t xml:space="preserve">1. sz. melléklet: </w:t>
      </w:r>
      <w:r w:rsidR="00333D67" w:rsidRPr="00521670">
        <w:rPr>
          <w:rFonts w:cs="Calibri"/>
          <w:color w:val="000000"/>
          <w:lang w:val="hu-HU"/>
        </w:rPr>
        <w:t>Támogatói Okirat</w:t>
      </w:r>
    </w:p>
    <w:p w14:paraId="55B26F46" w14:textId="6BC52EFE" w:rsidR="00BB0005" w:rsidRPr="00521670" w:rsidRDefault="00BB0005" w:rsidP="00333D67">
      <w:pPr>
        <w:pStyle w:val="Szvegtrzs"/>
        <w:spacing w:after="240"/>
        <w:jc w:val="both"/>
        <w:rPr>
          <w:lang w:val="hu-HU"/>
        </w:rPr>
      </w:pPr>
      <w:r w:rsidRPr="00521670">
        <w:rPr>
          <w:rFonts w:cs="Calibri"/>
          <w:color w:val="000000"/>
          <w:lang w:val="hu-HU"/>
        </w:rPr>
        <w:t xml:space="preserve">2.sz. melléklet: </w:t>
      </w:r>
      <w:r w:rsidRPr="00521670">
        <w:t>A készfizető kezes cégvezetőinek</w:t>
      </w:r>
      <w:r w:rsidR="001C0715" w:rsidRPr="00521670">
        <w:t xml:space="preserve"> </w:t>
      </w:r>
      <w:r w:rsidRPr="00521670">
        <w:t>felelősségvállalási nyilatkozata</w:t>
      </w:r>
    </w:p>
    <w:p w14:paraId="098EF0E6" w14:textId="77777777" w:rsidR="00875917" w:rsidRPr="00521670" w:rsidRDefault="00875917" w:rsidP="00EC57A9">
      <w:pPr>
        <w:pStyle w:val="Szvegtrzs"/>
        <w:spacing w:after="240"/>
        <w:ind w:left="142"/>
        <w:jc w:val="both"/>
        <w:rPr>
          <w:rFonts w:cstheme="minorHAnsi"/>
          <w:szCs w:val="22"/>
          <w:lang w:val="hu-HU"/>
        </w:rPr>
      </w:pPr>
    </w:p>
    <w:p w14:paraId="24EB880E" w14:textId="77777777" w:rsidR="002B0453" w:rsidRPr="00521670" w:rsidRDefault="002B0453" w:rsidP="00EC57A9">
      <w:pPr>
        <w:pStyle w:val="Szvegtrzs"/>
        <w:spacing w:after="240"/>
        <w:ind w:left="142"/>
        <w:jc w:val="both"/>
        <w:rPr>
          <w:rFonts w:cstheme="minorHAnsi"/>
          <w:szCs w:val="22"/>
          <w:lang w:val="hu-HU"/>
        </w:rPr>
      </w:pPr>
    </w:p>
    <w:tbl>
      <w:tblPr>
        <w:tblStyle w:val="Rcsostblzat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9"/>
        <w:gridCol w:w="4456"/>
      </w:tblGrid>
      <w:tr w:rsidR="002B0453" w:rsidRPr="00521670" w14:paraId="268E1D6F" w14:textId="77777777" w:rsidTr="002B0453">
        <w:tc>
          <w:tcPr>
            <w:tcW w:w="4508" w:type="dxa"/>
          </w:tcPr>
          <w:p w14:paraId="3E32F0B7" w14:textId="5D0EC0A3" w:rsidR="002B0453" w:rsidRPr="00521670" w:rsidRDefault="002B0453" w:rsidP="00CB38E3">
            <w:pPr>
              <w:pStyle w:val="Szvegtrzs"/>
              <w:spacing w:after="0"/>
              <w:ind w:left="-534"/>
              <w:jc w:val="center"/>
              <w:rPr>
                <w:rFonts w:cstheme="minorHAnsi"/>
                <w:szCs w:val="22"/>
                <w:lang w:val="hu-HU"/>
              </w:rPr>
            </w:pPr>
            <w:r w:rsidRPr="00521670">
              <w:rPr>
                <w:rFonts w:cstheme="minorHAnsi"/>
                <w:szCs w:val="22"/>
                <w:lang w:val="hu-HU"/>
              </w:rPr>
              <w:t>_______________________</w:t>
            </w:r>
          </w:p>
          <w:p w14:paraId="794F1057" w14:textId="0802A280" w:rsidR="002D38DA" w:rsidRPr="00521670" w:rsidRDefault="00AA773D" w:rsidP="00CB38E3">
            <w:pPr>
              <w:pStyle w:val="Szvegtrzs"/>
              <w:spacing w:after="0"/>
              <w:ind w:left="-534"/>
              <w:jc w:val="center"/>
              <w:rPr>
                <w:rFonts w:cstheme="minorHAnsi"/>
                <w:szCs w:val="22"/>
                <w:highlight w:val="yellow"/>
                <w:lang w:val="hu-HU"/>
              </w:rPr>
            </w:pPr>
            <w:r w:rsidRPr="00521670">
              <w:rPr>
                <w:rFonts w:cstheme="minorHAnsi"/>
                <w:szCs w:val="22"/>
                <w:highlight w:val="yellow"/>
                <w:lang w:val="hu-HU"/>
              </w:rPr>
              <w:t>A</w:t>
            </w:r>
            <w:r w:rsidR="002D38DA" w:rsidRPr="00521670">
              <w:rPr>
                <w:rFonts w:cstheme="minorHAnsi"/>
                <w:szCs w:val="22"/>
                <w:highlight w:val="yellow"/>
                <w:lang w:val="hu-HU"/>
              </w:rPr>
              <w:t>láíró neve</w:t>
            </w:r>
          </w:p>
          <w:p w14:paraId="6932CDD1" w14:textId="1DA3CBB4" w:rsidR="002D38DA" w:rsidRPr="00521670" w:rsidRDefault="00AA773D" w:rsidP="00CB38E3">
            <w:pPr>
              <w:pStyle w:val="Szvegtrzs"/>
              <w:spacing w:after="0"/>
              <w:ind w:left="-534"/>
              <w:jc w:val="center"/>
              <w:rPr>
                <w:rFonts w:cstheme="minorHAnsi"/>
                <w:szCs w:val="22"/>
                <w:highlight w:val="yellow"/>
                <w:lang w:val="hu-HU"/>
              </w:rPr>
            </w:pPr>
            <w:r w:rsidRPr="00521670">
              <w:rPr>
                <w:rFonts w:cstheme="minorHAnsi"/>
                <w:szCs w:val="22"/>
                <w:highlight w:val="yellow"/>
                <w:lang w:val="hu-HU"/>
              </w:rPr>
              <w:t>A</w:t>
            </w:r>
            <w:r w:rsidR="002D38DA" w:rsidRPr="00521670">
              <w:rPr>
                <w:rFonts w:cstheme="minorHAnsi"/>
                <w:szCs w:val="22"/>
                <w:highlight w:val="yellow"/>
                <w:lang w:val="hu-HU"/>
              </w:rPr>
              <w:t>láíró titulusa</w:t>
            </w:r>
          </w:p>
          <w:p w14:paraId="647173C3" w14:textId="60A01EDB" w:rsidR="002B0453" w:rsidRPr="00521670" w:rsidRDefault="002B0453" w:rsidP="00CB38E3">
            <w:pPr>
              <w:pStyle w:val="Szvegtrzs"/>
              <w:spacing w:after="0"/>
              <w:ind w:left="-534"/>
              <w:jc w:val="center"/>
              <w:rPr>
                <w:rFonts w:cstheme="minorHAnsi"/>
                <w:szCs w:val="22"/>
                <w:lang w:val="hu-HU"/>
              </w:rPr>
            </w:pPr>
            <w:r w:rsidRPr="00521670">
              <w:rPr>
                <w:rFonts w:cstheme="minorHAnsi"/>
                <w:szCs w:val="22"/>
                <w:highlight w:val="yellow"/>
                <w:lang w:val="hu-HU"/>
              </w:rPr>
              <w:t xml:space="preserve">Készfizető kezes </w:t>
            </w:r>
            <w:r w:rsidR="002D38DA" w:rsidRPr="00521670">
              <w:rPr>
                <w:rFonts w:cstheme="minorHAnsi"/>
                <w:szCs w:val="22"/>
                <w:highlight w:val="yellow"/>
                <w:lang w:val="hu-HU"/>
              </w:rPr>
              <w:t>neve</w:t>
            </w:r>
          </w:p>
        </w:tc>
        <w:tc>
          <w:tcPr>
            <w:tcW w:w="4509" w:type="dxa"/>
          </w:tcPr>
          <w:p w14:paraId="616CEE77" w14:textId="77777777" w:rsidR="002B0453" w:rsidRPr="00521670" w:rsidRDefault="002B0453" w:rsidP="00153548">
            <w:pPr>
              <w:pStyle w:val="Szvegtrzs"/>
              <w:spacing w:after="0"/>
              <w:jc w:val="center"/>
              <w:rPr>
                <w:rFonts w:cstheme="minorHAnsi"/>
                <w:szCs w:val="22"/>
                <w:lang w:val="hu-HU"/>
              </w:rPr>
            </w:pPr>
            <w:r w:rsidRPr="00521670">
              <w:rPr>
                <w:rFonts w:cstheme="minorHAnsi"/>
                <w:szCs w:val="22"/>
                <w:lang w:val="hu-HU"/>
              </w:rPr>
              <w:t>_________________________</w:t>
            </w:r>
          </w:p>
          <w:p w14:paraId="15CCD1E5" w14:textId="31F90625" w:rsidR="00153548" w:rsidRPr="00521670" w:rsidRDefault="004A6D4C" w:rsidP="00153548">
            <w:pPr>
              <w:pStyle w:val="Szvegtrzs"/>
              <w:spacing w:after="0"/>
              <w:ind w:left="-534"/>
              <w:jc w:val="center"/>
              <w:rPr>
                <w:rFonts w:cstheme="minorHAnsi"/>
                <w:szCs w:val="22"/>
                <w:lang w:val="hu-HU"/>
              </w:rPr>
            </w:pPr>
            <w:r w:rsidRPr="00521670">
              <w:rPr>
                <w:rFonts w:cstheme="minorHAnsi"/>
                <w:szCs w:val="22"/>
                <w:lang w:val="hu-HU"/>
              </w:rPr>
              <w:t>Barta-Eke Gyula</w:t>
            </w:r>
          </w:p>
          <w:p w14:paraId="57F13F7C" w14:textId="2740F0B1" w:rsidR="00153548" w:rsidRPr="00521670" w:rsidRDefault="004A6D4C" w:rsidP="004A6D4C">
            <w:pPr>
              <w:pStyle w:val="Szvegtrzs"/>
              <w:spacing w:after="0"/>
              <w:ind w:left="-534"/>
              <w:jc w:val="center"/>
              <w:rPr>
                <w:rFonts w:cstheme="minorHAnsi"/>
                <w:szCs w:val="22"/>
                <w:lang w:val="hu-HU"/>
              </w:rPr>
            </w:pPr>
            <w:r w:rsidRPr="00521670">
              <w:rPr>
                <w:rFonts w:cstheme="minorHAnsi"/>
                <w:szCs w:val="22"/>
                <w:lang w:val="hu-HU"/>
              </w:rPr>
              <w:t>ügyvezető</w:t>
            </w:r>
          </w:p>
          <w:p w14:paraId="015E83B5" w14:textId="0D08A4B0" w:rsidR="004A6D4C" w:rsidRPr="00521670" w:rsidRDefault="004A6D4C" w:rsidP="004A6D4C">
            <w:pPr>
              <w:pStyle w:val="Szvegtrzs"/>
              <w:spacing w:after="0"/>
              <w:ind w:left="-534"/>
              <w:jc w:val="center"/>
              <w:rPr>
                <w:rFonts w:cstheme="minorHAnsi"/>
                <w:szCs w:val="22"/>
                <w:lang w:val="hu-HU"/>
              </w:rPr>
            </w:pPr>
            <w:r w:rsidRPr="00521670">
              <w:rPr>
                <w:rFonts w:cstheme="minorHAnsi"/>
                <w:szCs w:val="22"/>
                <w:lang w:val="hu-HU"/>
              </w:rPr>
              <w:t>IFKA Közhasznú Nonprofit Kft.</w:t>
            </w:r>
          </w:p>
          <w:p w14:paraId="6F72EA29" w14:textId="02274BAF" w:rsidR="002B0453" w:rsidRPr="00521670" w:rsidRDefault="00153548" w:rsidP="00153548">
            <w:pPr>
              <w:pStyle w:val="Szvegtrzs"/>
              <w:spacing w:after="0"/>
              <w:ind w:left="-534"/>
              <w:jc w:val="center"/>
              <w:rPr>
                <w:rFonts w:cstheme="minorHAnsi"/>
                <w:szCs w:val="22"/>
                <w:lang w:val="hu-HU"/>
              </w:rPr>
            </w:pPr>
            <w:r w:rsidRPr="00521670">
              <w:rPr>
                <w:rFonts w:cstheme="minorHAnsi"/>
                <w:szCs w:val="22"/>
                <w:lang w:val="hu-HU"/>
              </w:rPr>
              <w:t>J</w:t>
            </w:r>
            <w:r w:rsidR="004A6D4C" w:rsidRPr="00521670">
              <w:rPr>
                <w:rFonts w:cstheme="minorHAnsi"/>
                <w:szCs w:val="22"/>
                <w:lang w:val="hu-HU"/>
              </w:rPr>
              <w:t xml:space="preserve">ogosult </w:t>
            </w:r>
          </w:p>
        </w:tc>
      </w:tr>
    </w:tbl>
    <w:p w14:paraId="7ACF4EB5" w14:textId="710C0580" w:rsidR="002B0453" w:rsidRPr="00521670" w:rsidRDefault="002B0453" w:rsidP="00EC57A9">
      <w:pPr>
        <w:pStyle w:val="Szvegtrzs"/>
        <w:spacing w:after="240"/>
        <w:ind w:left="142"/>
        <w:jc w:val="both"/>
        <w:rPr>
          <w:rFonts w:cstheme="minorHAnsi"/>
          <w:szCs w:val="22"/>
          <w:lang w:val="hu-HU"/>
        </w:rPr>
      </w:pPr>
    </w:p>
    <w:p w14:paraId="4E24A770" w14:textId="6E929B8B" w:rsidR="002B0453" w:rsidRPr="00521670" w:rsidRDefault="002B0453" w:rsidP="00EC57A9">
      <w:pPr>
        <w:pStyle w:val="Szvegtrzs"/>
        <w:spacing w:after="240"/>
        <w:ind w:left="142"/>
        <w:jc w:val="both"/>
        <w:rPr>
          <w:rFonts w:cstheme="minorHAnsi"/>
          <w:szCs w:val="22"/>
          <w:lang w:val="hu-HU"/>
        </w:rPr>
      </w:pPr>
    </w:p>
    <w:p w14:paraId="20FBB09D" w14:textId="77777777" w:rsidR="00BB0005" w:rsidRPr="00521670" w:rsidRDefault="00BB0005" w:rsidP="00BB0005">
      <w:pPr>
        <w:jc w:val="both"/>
      </w:pPr>
    </w:p>
    <w:p w14:paraId="47BA3052" w14:textId="77777777" w:rsidR="00BB0005" w:rsidRPr="00521670" w:rsidRDefault="00BB0005" w:rsidP="00BB0005">
      <w:pPr>
        <w:jc w:val="both"/>
      </w:pPr>
    </w:p>
    <w:p w14:paraId="5E2CB527" w14:textId="77777777" w:rsidR="00BB0005" w:rsidRPr="00521670" w:rsidRDefault="00BB0005" w:rsidP="00BB0005">
      <w:pPr>
        <w:jc w:val="both"/>
      </w:pPr>
    </w:p>
    <w:p w14:paraId="1BC40E83" w14:textId="77777777" w:rsidR="00BB0005" w:rsidRPr="00521670" w:rsidRDefault="00BB0005" w:rsidP="00BB0005">
      <w:pPr>
        <w:jc w:val="both"/>
      </w:pPr>
    </w:p>
    <w:p w14:paraId="5994260A" w14:textId="77777777" w:rsidR="00BB0005" w:rsidRPr="00521670" w:rsidRDefault="00BB0005" w:rsidP="00BB0005">
      <w:pPr>
        <w:jc w:val="both"/>
      </w:pPr>
    </w:p>
    <w:p w14:paraId="468E85B8" w14:textId="77777777" w:rsidR="00BB0005" w:rsidRPr="00521670" w:rsidRDefault="00BB0005" w:rsidP="00BB0005">
      <w:pPr>
        <w:jc w:val="both"/>
      </w:pPr>
    </w:p>
    <w:p w14:paraId="769A47CD" w14:textId="77777777" w:rsidR="00BB0005" w:rsidRPr="00521670" w:rsidRDefault="00BB0005" w:rsidP="00BB0005">
      <w:pPr>
        <w:jc w:val="both"/>
      </w:pPr>
    </w:p>
    <w:p w14:paraId="723E11F6" w14:textId="77777777" w:rsidR="00BB0005" w:rsidRPr="00521670" w:rsidRDefault="00BB0005" w:rsidP="00BB0005">
      <w:pPr>
        <w:jc w:val="both"/>
      </w:pPr>
    </w:p>
    <w:p w14:paraId="2E110CC5" w14:textId="77777777" w:rsidR="00BB0005" w:rsidRPr="00521670" w:rsidRDefault="00BB0005" w:rsidP="00BB0005">
      <w:pPr>
        <w:jc w:val="both"/>
      </w:pPr>
    </w:p>
    <w:p w14:paraId="037EB5CD" w14:textId="77777777" w:rsidR="00BB0005" w:rsidRPr="00521670" w:rsidRDefault="00BB0005" w:rsidP="00BB0005">
      <w:pPr>
        <w:jc w:val="both"/>
      </w:pPr>
    </w:p>
    <w:p w14:paraId="3544707D" w14:textId="77777777" w:rsidR="00BB0005" w:rsidRPr="00521670" w:rsidRDefault="00BB0005" w:rsidP="00BB0005">
      <w:pPr>
        <w:jc w:val="both"/>
      </w:pPr>
    </w:p>
    <w:p w14:paraId="32BB77FA" w14:textId="6BCD5849" w:rsidR="00BB0005" w:rsidRPr="00521670" w:rsidRDefault="00BB0005" w:rsidP="00BB0005">
      <w:pPr>
        <w:jc w:val="both"/>
        <w:rPr>
          <w:b/>
        </w:rPr>
      </w:pPr>
      <w:r w:rsidRPr="00521670">
        <w:rPr>
          <w:b/>
        </w:rPr>
        <w:t>2.számú melléklet:</w:t>
      </w:r>
    </w:p>
    <w:p w14:paraId="3FC0D996" w14:textId="77777777" w:rsidR="00BB0005" w:rsidRPr="00521670" w:rsidRDefault="00BB0005" w:rsidP="00BB0005">
      <w:pPr>
        <w:jc w:val="both"/>
      </w:pPr>
    </w:p>
    <w:p w14:paraId="2A96F7D3" w14:textId="4943FDF9" w:rsidR="00BB0005" w:rsidRPr="00521670" w:rsidRDefault="00BB0005" w:rsidP="00BB0005">
      <w:pPr>
        <w:jc w:val="both"/>
      </w:pPr>
      <w:r w:rsidRPr="00521670">
        <w:t xml:space="preserve">Jelen Szerződés elválaszthatatlan részét képezi a </w:t>
      </w:r>
      <w:r w:rsidR="001C0715" w:rsidRPr="00521670">
        <w:t xml:space="preserve">készfizető kezes </w:t>
      </w:r>
      <w:r w:rsidRPr="00521670">
        <w:t>cégvezetőinek alábbi nyilatkozata.</w:t>
      </w:r>
    </w:p>
    <w:p w14:paraId="7CAE1E35" w14:textId="77777777" w:rsidR="00BB0005" w:rsidRPr="00521670" w:rsidRDefault="00BB0005" w:rsidP="00BB0005"/>
    <w:p w14:paraId="3EC9DF2D" w14:textId="77777777" w:rsidR="00BB0005" w:rsidRPr="00521670" w:rsidRDefault="00BB0005" w:rsidP="00BB0005"/>
    <w:p w14:paraId="61838801" w14:textId="54FA099F" w:rsidR="00BB0005" w:rsidRPr="00521670" w:rsidRDefault="00BB0005" w:rsidP="00BB0005">
      <w:pPr>
        <w:jc w:val="center"/>
        <w:rPr>
          <w:b/>
        </w:rPr>
      </w:pPr>
      <w:r w:rsidRPr="00521670">
        <w:rPr>
          <w:b/>
        </w:rPr>
        <w:t>A készfizető kezes cégvezetőinek</w:t>
      </w:r>
      <w:r w:rsidRPr="00521670">
        <w:rPr>
          <w:rStyle w:val="Lbjegyzet-hivatkozs"/>
          <w:b/>
        </w:rPr>
        <w:footnoteReference w:id="2"/>
      </w:r>
      <w:r w:rsidRPr="00521670">
        <w:rPr>
          <w:b/>
        </w:rPr>
        <w:t xml:space="preserve"> felelősségvállalási nyilatkozata:</w:t>
      </w:r>
    </w:p>
    <w:p w14:paraId="0E057338" w14:textId="77777777" w:rsidR="00BB0005" w:rsidRPr="00521670" w:rsidRDefault="00BB0005" w:rsidP="00BB0005">
      <w:pPr>
        <w:jc w:val="center"/>
        <w:rPr>
          <w:b/>
        </w:rPr>
      </w:pPr>
    </w:p>
    <w:p w14:paraId="0221F18E" w14:textId="77777777" w:rsidR="00BB0005" w:rsidRPr="00521670" w:rsidRDefault="00BB0005" w:rsidP="00BB0005">
      <w:pPr>
        <w:jc w:val="both"/>
      </w:pPr>
    </w:p>
    <w:p w14:paraId="6B3C8FA1" w14:textId="6B497A5B" w:rsidR="00BB0005" w:rsidRPr="00521670" w:rsidRDefault="00BB0005" w:rsidP="00BB0005">
      <w:pPr>
        <w:jc w:val="both"/>
      </w:pPr>
      <w:r w:rsidRPr="00521670">
        <w:t xml:space="preserve">Alulírott …………………………..(lakcím:………………., anyja neve: …………, születési helye, ideje……………………….., szig. száma:………………….,), a ………………………… (cégjegyzékszám: ……………………………., székhely: ………………………………, a továbbiakban: Készfizető Kezes) képviselője, büntetőjogi felelősségem tudatában nyilatkozom, hogy a Kezes  és az </w:t>
      </w:r>
      <w:r w:rsidRPr="00521670">
        <w:rPr>
          <w:rFonts w:cstheme="minorHAnsi"/>
          <w:b/>
          <w:lang w:val="hu-HU"/>
        </w:rPr>
        <w:t>IFKA Közhasznú Nonprofit Kft.</w:t>
      </w:r>
      <w:r w:rsidRPr="00521670">
        <w:rPr>
          <w:rFonts w:cstheme="minorHAnsi"/>
          <w:lang w:val="hu-HU"/>
        </w:rPr>
        <w:t xml:space="preserve"> (bejegyzett és amelynek székhelye: 1062 Budapest, Andrássy út 100., cégjegyzékszáma: 01-09-980439, adószáma 23833904-2-42), mint jogosult között 2021…………….. létrejött készfizető kezességvállalási szerződésben foglaltak Készfizető Kezes általi teljesítéséért, mint  a Készfizető Kezes vezető tisztségviselője/………….</w:t>
      </w:r>
      <w:r w:rsidRPr="00521670">
        <w:rPr>
          <w:rStyle w:val="Lbjegyzet-hivatkozs"/>
          <w:rFonts w:cstheme="minorHAnsi"/>
          <w:lang w:val="hu-HU"/>
        </w:rPr>
        <w:footnoteReference w:id="3"/>
      </w:r>
      <w:r w:rsidRPr="00521670">
        <w:rPr>
          <w:rFonts w:cstheme="minorHAnsi"/>
          <w:lang w:val="hu-HU"/>
        </w:rPr>
        <w:t xml:space="preserve"> </w:t>
      </w:r>
      <w:r w:rsidR="00B605D7" w:rsidRPr="00521670">
        <w:rPr>
          <w:rFonts w:cstheme="minorHAnsi"/>
          <w:lang w:val="hu-HU"/>
        </w:rPr>
        <w:t>személyes</w:t>
      </w:r>
      <w:r w:rsidRPr="00521670">
        <w:rPr>
          <w:rFonts w:cstheme="minorHAnsi"/>
          <w:lang w:val="hu-HU"/>
        </w:rPr>
        <w:t xml:space="preserve"> felelősséget vállalok</w:t>
      </w:r>
      <w:r w:rsidR="00B605D7" w:rsidRPr="00521670">
        <w:rPr>
          <w:rFonts w:cstheme="minorHAnsi"/>
          <w:lang w:val="hu-HU"/>
        </w:rPr>
        <w:t>.</w:t>
      </w:r>
    </w:p>
    <w:p w14:paraId="0D5EF26E" w14:textId="77777777" w:rsidR="00BB0005" w:rsidRPr="00521670" w:rsidRDefault="00BB0005" w:rsidP="00BB0005">
      <w:pPr>
        <w:jc w:val="both"/>
      </w:pPr>
    </w:p>
    <w:p w14:paraId="0E870F66" w14:textId="1E2CD371" w:rsidR="00BB0005" w:rsidRPr="00521670" w:rsidRDefault="00BB0005" w:rsidP="00BB0005">
      <w:pPr>
        <w:jc w:val="both"/>
      </w:pPr>
      <w:r w:rsidRPr="00521670">
        <w:t>Kijelentem, hogy a jelen nyilatkozatban írt feltételeket megismertem, tartalmát értelmezés után tudomásul vettem azokkal tisztában vagyok és kötelező érvényűnek tartom a magam számára. A nyilatkozat megtételekor semmiféle befolyásoltság alatt nem álltam, azt cselekvőképességem teljes tudatában tettem, s magamra nézve kötelezőnek ismerem el.</w:t>
      </w:r>
    </w:p>
    <w:p w14:paraId="38B85896" w14:textId="1803703A" w:rsidR="00BB0005" w:rsidRPr="00521670" w:rsidRDefault="00BB0005" w:rsidP="00BB0005">
      <w:pPr>
        <w:jc w:val="both"/>
      </w:pPr>
    </w:p>
    <w:p w14:paraId="56F5185E" w14:textId="43819AF9" w:rsidR="00BB0005" w:rsidRPr="00521670" w:rsidRDefault="00BB0005" w:rsidP="00BB0005">
      <w:pPr>
        <w:jc w:val="both"/>
      </w:pPr>
    </w:p>
    <w:p w14:paraId="5E231075" w14:textId="7B6BA6D6" w:rsidR="00BB0005" w:rsidRPr="00521670" w:rsidRDefault="00BB0005" w:rsidP="00BB0005">
      <w:pPr>
        <w:jc w:val="both"/>
      </w:pPr>
      <w:r w:rsidRPr="00521670">
        <w:t>Kelt: ……………….., ……………………</w:t>
      </w:r>
    </w:p>
    <w:p w14:paraId="6BEC669C" w14:textId="2EC0ED3F" w:rsidR="00BB0005" w:rsidRPr="00521670" w:rsidRDefault="00BB0005" w:rsidP="00BB0005">
      <w:pPr>
        <w:jc w:val="both"/>
      </w:pPr>
    </w:p>
    <w:p w14:paraId="3A5A4B00" w14:textId="2C952085" w:rsidR="00BB0005" w:rsidRPr="00521670" w:rsidRDefault="00BB0005" w:rsidP="00BB0005">
      <w:pPr>
        <w:jc w:val="both"/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9"/>
      </w:tblGrid>
      <w:tr w:rsidR="00BB0005" w14:paraId="3A1681B2" w14:textId="77777777" w:rsidTr="00BB0005">
        <w:tc>
          <w:tcPr>
            <w:tcW w:w="4508" w:type="dxa"/>
          </w:tcPr>
          <w:p w14:paraId="26B2A839" w14:textId="77777777" w:rsidR="00BB0005" w:rsidRPr="00521670" w:rsidRDefault="00BB0005" w:rsidP="00BB0005">
            <w:pPr>
              <w:jc w:val="both"/>
              <w:rPr>
                <w:b/>
              </w:rPr>
            </w:pPr>
          </w:p>
        </w:tc>
        <w:tc>
          <w:tcPr>
            <w:tcW w:w="4509" w:type="dxa"/>
          </w:tcPr>
          <w:p w14:paraId="45F8E1ED" w14:textId="77777777" w:rsidR="00BB0005" w:rsidRPr="00521670" w:rsidRDefault="00BB0005" w:rsidP="00BB0005">
            <w:pPr>
              <w:jc w:val="both"/>
              <w:rPr>
                <w:b/>
              </w:rPr>
            </w:pPr>
          </w:p>
          <w:p w14:paraId="63FAF50D" w14:textId="7C9A8575" w:rsidR="00BB0005" w:rsidRPr="00521670" w:rsidRDefault="00BB0005" w:rsidP="00BB0005">
            <w:pPr>
              <w:jc w:val="center"/>
              <w:rPr>
                <w:b/>
              </w:rPr>
            </w:pPr>
            <w:r w:rsidRPr="00521670">
              <w:rPr>
                <w:b/>
              </w:rPr>
              <w:t>……………………………………..</w:t>
            </w:r>
          </w:p>
          <w:p w14:paraId="4EFED908" w14:textId="51D112FC" w:rsidR="00BB0005" w:rsidRPr="00521670" w:rsidRDefault="00BB0005" w:rsidP="00BB0005">
            <w:pPr>
              <w:jc w:val="center"/>
            </w:pPr>
            <w:r w:rsidRPr="00521670">
              <w:t>név</w:t>
            </w:r>
          </w:p>
          <w:p w14:paraId="5CD22776" w14:textId="36041522" w:rsidR="00BB0005" w:rsidRPr="00521670" w:rsidRDefault="00BB0005" w:rsidP="00BB0005">
            <w:pPr>
              <w:jc w:val="center"/>
            </w:pPr>
            <w:r w:rsidRPr="00521670">
              <w:t>titulus</w:t>
            </w:r>
          </w:p>
          <w:p w14:paraId="55AB77EA" w14:textId="15E41BF9" w:rsidR="00BB0005" w:rsidRPr="00BB0005" w:rsidRDefault="00BB0005" w:rsidP="00BB0005">
            <w:pPr>
              <w:jc w:val="center"/>
            </w:pPr>
            <w:r w:rsidRPr="00521670">
              <w:t>cégnév</w:t>
            </w:r>
          </w:p>
          <w:p w14:paraId="6F23BDD3" w14:textId="77777777" w:rsidR="00BB0005" w:rsidRDefault="00BB0005" w:rsidP="00BB0005">
            <w:pPr>
              <w:jc w:val="both"/>
              <w:rPr>
                <w:b/>
              </w:rPr>
            </w:pPr>
          </w:p>
          <w:p w14:paraId="2EEC4B6E" w14:textId="007A4E8A" w:rsidR="00BB0005" w:rsidRDefault="00BB0005" w:rsidP="00BB0005">
            <w:pPr>
              <w:jc w:val="both"/>
              <w:rPr>
                <w:b/>
              </w:rPr>
            </w:pPr>
          </w:p>
        </w:tc>
      </w:tr>
    </w:tbl>
    <w:p w14:paraId="700D5B6A" w14:textId="77777777" w:rsidR="00BB0005" w:rsidRPr="00521670" w:rsidRDefault="00BB0005" w:rsidP="00521670">
      <w:pPr>
        <w:jc w:val="both"/>
        <w:rPr>
          <w:b/>
        </w:rPr>
      </w:pPr>
    </w:p>
    <w:p w14:paraId="09660F79" w14:textId="77777777" w:rsidR="00BB0005" w:rsidRDefault="00BB0005" w:rsidP="00EC57A9">
      <w:pPr>
        <w:pStyle w:val="Szvegtrzs"/>
        <w:spacing w:after="240"/>
        <w:ind w:left="142"/>
        <w:jc w:val="both"/>
        <w:rPr>
          <w:rFonts w:cstheme="minorHAnsi"/>
          <w:szCs w:val="22"/>
          <w:lang w:val="hu-HU"/>
        </w:rPr>
      </w:pPr>
    </w:p>
    <w:sectPr w:rsidR="00BB0005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7" w:h="16840"/>
      <w:pgMar w:top="1440" w:right="1440" w:bottom="1440" w:left="1440" w:header="734" w:footer="562" w:gutter="0"/>
      <w:paperSrc w:first="15" w:other="15"/>
      <w:cols w:space="720"/>
      <w:docGrid w:linePitch="71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7" w:author="Felhasználó" w:date="2021-07-22T15:06:00Z" w:initials="PM">
    <w:p w14:paraId="28694AE5" w14:textId="2BAC6079" w:rsidR="00521670" w:rsidRDefault="00521670">
      <w:pPr>
        <w:pStyle w:val="Jegyzetszveg"/>
      </w:pPr>
      <w:r>
        <w:rPr>
          <w:rStyle w:val="Jegyzethivatkozs"/>
        </w:rPr>
        <w:annotationRef/>
      </w:r>
      <w:r>
        <w:t>Kezes adatai.</w:t>
      </w:r>
    </w:p>
  </w:comment>
  <w:comment w:id="10" w:author="Felhasználó" w:date="2021-07-19T08:09:00Z" w:initials="PM">
    <w:p w14:paraId="7F27EA13" w14:textId="5F74E02D" w:rsidR="00D54DD8" w:rsidRDefault="00D54DD8">
      <w:pPr>
        <w:pStyle w:val="Jegyzetszveg"/>
      </w:pPr>
      <w:r>
        <w:rPr>
          <w:rStyle w:val="Jegyzethivatkozs"/>
        </w:rPr>
        <w:annotationRef/>
      </w:r>
      <w:r>
        <w:t>Kedvezményezett adatainak feltüntetése.</w:t>
      </w:r>
    </w:p>
  </w:comment>
  <w:comment w:id="17" w:author="Felhasználó" w:date="2021-07-19T08:20:00Z" w:initials="PM">
    <w:p w14:paraId="5560CFE2" w14:textId="47081536" w:rsidR="00AC2165" w:rsidRDefault="00AC2165">
      <w:pPr>
        <w:pStyle w:val="Jegyzetszveg"/>
      </w:pPr>
      <w:r>
        <w:rPr>
          <w:rStyle w:val="Jegyzethivatkozs"/>
        </w:rPr>
        <w:annotationRef/>
      </w:r>
      <w:r>
        <w:t>Támogatási összeg kitöltendő.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8694AE5" w15:done="0"/>
  <w15:commentEx w15:paraId="7F27EA13" w15:done="0"/>
  <w15:commentEx w15:paraId="5560CFE2" w15:done="0"/>
</w15:commentsEx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668E61" w14:textId="77777777" w:rsidR="00B605D7" w:rsidRDefault="00B605D7">
      <w:r>
        <w:separator/>
      </w:r>
    </w:p>
  </w:endnote>
  <w:endnote w:type="continuationSeparator" w:id="0">
    <w:p w14:paraId="515647E5" w14:textId="77777777" w:rsidR="00B605D7" w:rsidRDefault="00B605D7">
      <w:r>
        <w:continuationSeparator/>
      </w:r>
    </w:p>
  </w:endnote>
  <w:endnote w:type="continuationNotice" w:id="1">
    <w:p w14:paraId="1A2C99BA" w14:textId="77777777" w:rsidR="00B605D7" w:rsidRDefault="00B605D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 New Roman Bold">
    <w:altName w:val="Times New Roman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left w:w="115" w:type="dxa"/>
        <w:right w:w="115" w:type="dxa"/>
      </w:tblCellMar>
      <w:tblLook w:val="01E0" w:firstRow="1" w:lastRow="1" w:firstColumn="1" w:lastColumn="1" w:noHBand="0" w:noVBand="0"/>
      <w:tblDescription w:val="BMKFirmAddress"/>
    </w:tblPr>
    <w:tblGrid>
      <w:gridCol w:w="4008"/>
      <w:gridCol w:w="1002"/>
      <w:gridCol w:w="4017"/>
    </w:tblGrid>
    <w:tr w:rsidR="00AF4768" w14:paraId="657219D4" w14:textId="77777777">
      <w:trPr>
        <w:cantSplit/>
      </w:trPr>
      <w:tc>
        <w:tcPr>
          <w:tcW w:w="5000" w:type="pct"/>
          <w:gridSpan w:val="3"/>
          <w:tcMar>
            <w:bottom w:w="115" w:type="dxa"/>
          </w:tcMar>
        </w:tcPr>
        <w:p w14:paraId="368D4A8F" w14:textId="77777777" w:rsidR="00AF4768" w:rsidRDefault="00AF4768" w:rsidP="003752AD">
          <w:pPr>
            <w:pStyle w:val="BMKLogo"/>
          </w:pPr>
          <w:bookmarkStart w:id="3" w:name="CoverRow_Logo"/>
          <w:bookmarkStart w:id="4" w:name="CoverRow_FirmAddress"/>
          <w:r>
            <w:rPr>
              <w:noProof/>
              <w:lang w:val="hu-HU" w:eastAsia="hu-HU"/>
            </w:rPr>
            <w:drawing>
              <wp:inline distT="0" distB="0" distL="0" distR="0" wp14:anchorId="747CDD3E" wp14:editId="7540966C">
                <wp:extent cx="1505105" cy="301753"/>
                <wp:effectExtent l="0" t="0" r="0" b="3175"/>
                <wp:docPr id="5" name="Picture 3" title="BMK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05105" cy="3017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3"/>
    <w:tr w:rsidR="00AF4768" w14:paraId="12F351F2" w14:textId="77777777">
      <w:trPr>
        <w:cantSplit/>
      </w:trPr>
      <w:tc>
        <w:tcPr>
          <w:tcW w:w="5000" w:type="pct"/>
          <w:gridSpan w:val="3"/>
          <w:tcMar>
            <w:bottom w:w="115" w:type="dxa"/>
          </w:tcMar>
        </w:tcPr>
        <w:p w14:paraId="6555B799" w14:textId="77777777" w:rsidR="00AF4768" w:rsidRDefault="00AF4768">
          <w:pPr>
            <w:pStyle w:val="BMKMemberFirmName"/>
          </w:pPr>
          <w:r>
            <w:t>Kajtár Takács Hegymegi-Barakonyi</w:t>
          </w:r>
        </w:p>
        <w:p w14:paraId="247163C4" w14:textId="77777777" w:rsidR="00AF4768" w:rsidRDefault="00AF4768">
          <w:pPr>
            <w:pStyle w:val="BMKMemberFirmName"/>
          </w:pPr>
          <w:r>
            <w:t>Baker &amp; McKenzie Ügyvédi Iroda</w:t>
          </w:r>
        </w:p>
        <w:p w14:paraId="2D0D215C" w14:textId="77777777" w:rsidR="00AF4768" w:rsidRDefault="00AF4768">
          <w:pPr>
            <w:pStyle w:val="BMKAddressInfo"/>
          </w:pPr>
          <w:r>
            <w:t>Dorottya utca 6.</w:t>
          </w:r>
          <w:r>
            <w:br/>
            <w:t>1051 Budapest</w:t>
          </w:r>
          <w:r>
            <w:br/>
            <w:t>Hungary</w:t>
          </w:r>
        </w:p>
        <w:p w14:paraId="6BC58103" w14:textId="77777777" w:rsidR="00AF4768" w:rsidRDefault="00AF4768">
          <w:pPr>
            <w:pStyle w:val="BMKAddressInfo"/>
          </w:pPr>
          <w:r>
            <w:t>www.bakermckenzie.com</w:t>
          </w:r>
        </w:p>
      </w:tc>
    </w:tr>
    <w:bookmarkEnd w:id="4"/>
    <w:tr w:rsidR="00AF4768" w14:paraId="4A45DB40" w14:textId="77777777" w:rsidTr="004850E9">
      <w:tblPrEx>
        <w:tblLook w:val="04A0" w:firstRow="1" w:lastRow="0" w:firstColumn="1" w:lastColumn="0" w:noHBand="0" w:noVBand="1"/>
      </w:tblPrEx>
      <w:tc>
        <w:tcPr>
          <w:tcW w:w="2220" w:type="pct"/>
        </w:tcPr>
        <w:p w14:paraId="1B9B5C26" w14:textId="77777777" w:rsidR="00AF4768" w:rsidRDefault="00AF4768">
          <w:pPr>
            <w:pStyle w:val="llb"/>
          </w:pPr>
        </w:p>
      </w:tc>
      <w:tc>
        <w:tcPr>
          <w:tcW w:w="555" w:type="pct"/>
        </w:tcPr>
        <w:p w14:paraId="322AF03A" w14:textId="77777777" w:rsidR="00AF4768" w:rsidRDefault="00AF4768">
          <w:pPr>
            <w:pStyle w:val="llb"/>
            <w:jc w:val="center"/>
          </w:pPr>
        </w:p>
      </w:tc>
      <w:tc>
        <w:tcPr>
          <w:tcW w:w="2225" w:type="pct"/>
        </w:tcPr>
        <w:p w14:paraId="344EB36B" w14:textId="77777777" w:rsidR="00AF4768" w:rsidRDefault="00AF4768">
          <w:pPr>
            <w:pStyle w:val="llb"/>
            <w:jc w:val="right"/>
          </w:pPr>
        </w:p>
      </w:tc>
    </w:tr>
  </w:tbl>
  <w:p w14:paraId="74F8F5BF" w14:textId="77777777" w:rsidR="00AF4768" w:rsidRDefault="00AF4768">
    <w:pPr>
      <w:pStyle w:val="FooterExecution2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left w:w="115" w:type="dxa"/>
        <w:right w:w="115" w:type="dxa"/>
      </w:tblCellMar>
      <w:tblLook w:val="01E0" w:firstRow="1" w:lastRow="1" w:firstColumn="1" w:lastColumn="1" w:noHBand="0" w:noVBand="0"/>
      <w:tblDescription w:val="BMKFirmAddress"/>
    </w:tblPr>
    <w:tblGrid>
      <w:gridCol w:w="4008"/>
      <w:gridCol w:w="1002"/>
      <w:gridCol w:w="4017"/>
    </w:tblGrid>
    <w:tr w:rsidR="00AF4768" w14:paraId="0D7110E8" w14:textId="77777777" w:rsidTr="00566AF6">
      <w:trPr>
        <w:cantSplit/>
      </w:trPr>
      <w:tc>
        <w:tcPr>
          <w:tcW w:w="5000" w:type="pct"/>
          <w:gridSpan w:val="3"/>
          <w:tcMar>
            <w:bottom w:w="115" w:type="dxa"/>
          </w:tcMar>
        </w:tcPr>
        <w:p w14:paraId="6EFA252D" w14:textId="2EB21AC5" w:rsidR="00AF4768" w:rsidRDefault="00AF4768" w:rsidP="006712C1">
          <w:pPr>
            <w:pStyle w:val="BMKLogo"/>
            <w:jc w:val="left"/>
          </w:pPr>
        </w:p>
      </w:tc>
    </w:tr>
    <w:tr w:rsidR="00AF4768" w14:paraId="6EC75C14" w14:textId="77777777" w:rsidTr="00566AF6">
      <w:trPr>
        <w:cantSplit/>
      </w:trPr>
      <w:tc>
        <w:tcPr>
          <w:tcW w:w="5000" w:type="pct"/>
          <w:gridSpan w:val="3"/>
          <w:tcMar>
            <w:bottom w:w="115" w:type="dxa"/>
          </w:tcMar>
        </w:tcPr>
        <w:p w14:paraId="039E664D" w14:textId="6D82D4EF" w:rsidR="00AF4768" w:rsidRDefault="00AF4768" w:rsidP="006712C1">
          <w:pPr>
            <w:pStyle w:val="BMKMemberFirmName"/>
            <w:jc w:val="left"/>
          </w:pPr>
        </w:p>
      </w:tc>
    </w:tr>
    <w:tr w:rsidR="00AF4768" w14:paraId="6FC1D05F" w14:textId="77777777" w:rsidTr="00566AF6">
      <w:tblPrEx>
        <w:tblLook w:val="04A0" w:firstRow="1" w:lastRow="0" w:firstColumn="1" w:lastColumn="0" w:noHBand="0" w:noVBand="1"/>
      </w:tblPrEx>
      <w:tc>
        <w:tcPr>
          <w:tcW w:w="2220" w:type="pct"/>
        </w:tcPr>
        <w:p w14:paraId="71246FBC" w14:textId="77777777" w:rsidR="00AF4768" w:rsidRDefault="00AF4768" w:rsidP="00566AF6">
          <w:pPr>
            <w:pStyle w:val="llb"/>
          </w:pPr>
        </w:p>
      </w:tc>
      <w:tc>
        <w:tcPr>
          <w:tcW w:w="555" w:type="pct"/>
        </w:tcPr>
        <w:p w14:paraId="1DDF84E5" w14:textId="77777777" w:rsidR="00AF4768" w:rsidRDefault="00AF4768" w:rsidP="00566AF6">
          <w:pPr>
            <w:pStyle w:val="llb"/>
            <w:jc w:val="center"/>
          </w:pPr>
        </w:p>
      </w:tc>
      <w:tc>
        <w:tcPr>
          <w:tcW w:w="2225" w:type="pct"/>
        </w:tcPr>
        <w:p w14:paraId="22FA19F0" w14:textId="77777777" w:rsidR="00AF4768" w:rsidRDefault="00AF4768" w:rsidP="00566AF6">
          <w:pPr>
            <w:pStyle w:val="llb"/>
            <w:jc w:val="right"/>
          </w:pPr>
        </w:p>
      </w:tc>
    </w:tr>
  </w:tbl>
  <w:p w14:paraId="7963B196" w14:textId="77777777" w:rsidR="00AF4768" w:rsidRDefault="00AF4768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23A62" w14:textId="77777777" w:rsidR="00AF4768" w:rsidRDefault="00AF4768">
    <w:pPr>
      <w:pStyle w:val="llb"/>
    </w:pPr>
  </w:p>
  <w:p w14:paraId="5D06B105" w14:textId="77777777" w:rsidR="00AF4768" w:rsidRDefault="00AF4768"/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4012"/>
      <w:gridCol w:w="1002"/>
      <w:gridCol w:w="4013"/>
    </w:tblGrid>
    <w:tr w:rsidR="00AF4768" w14:paraId="217A1DC0" w14:textId="77777777">
      <w:tc>
        <w:tcPr>
          <w:tcW w:w="2222" w:type="pct"/>
        </w:tcPr>
        <w:p w14:paraId="7E4D261B" w14:textId="77777777" w:rsidR="00AF4768" w:rsidRDefault="00AF4768">
          <w:pPr>
            <w:pStyle w:val="llb"/>
          </w:pPr>
        </w:p>
      </w:tc>
      <w:tc>
        <w:tcPr>
          <w:tcW w:w="555" w:type="pct"/>
        </w:tcPr>
        <w:p w14:paraId="70BBC734" w14:textId="77777777" w:rsidR="00AF4768" w:rsidRDefault="00AF4768">
          <w:pPr>
            <w:pStyle w:val="llb"/>
            <w:jc w:val="center"/>
          </w:pPr>
        </w:p>
      </w:tc>
      <w:tc>
        <w:tcPr>
          <w:tcW w:w="2223" w:type="pct"/>
        </w:tcPr>
        <w:p w14:paraId="6ED5F738" w14:textId="44CC990D" w:rsidR="00AF4768" w:rsidRDefault="00AF4768">
          <w:pPr>
            <w:pStyle w:val="llb"/>
            <w:jc w:val="right"/>
          </w:pPr>
          <w:r>
            <w:rPr>
              <w:rStyle w:val="Oldalszm"/>
              <w:szCs w:val="14"/>
            </w:rPr>
            <w:fldChar w:fldCharType="begin"/>
          </w:r>
          <w:r>
            <w:rPr>
              <w:rStyle w:val="Oldalszm"/>
              <w:szCs w:val="14"/>
            </w:rPr>
            <w:instrText xml:space="preserve"> PAGE </w:instrText>
          </w:r>
          <w:r>
            <w:rPr>
              <w:rStyle w:val="Oldalszm"/>
              <w:szCs w:val="14"/>
            </w:rPr>
            <w:fldChar w:fldCharType="separate"/>
          </w:r>
          <w:r w:rsidR="00F235A5">
            <w:rPr>
              <w:rStyle w:val="Oldalszm"/>
              <w:szCs w:val="14"/>
            </w:rPr>
            <w:t>10</w:t>
          </w:r>
          <w:r>
            <w:rPr>
              <w:rStyle w:val="Oldalszm"/>
              <w:szCs w:val="14"/>
            </w:rPr>
            <w:fldChar w:fldCharType="end"/>
          </w:r>
        </w:p>
      </w:tc>
    </w:tr>
  </w:tbl>
  <w:p w14:paraId="64D412B5" w14:textId="77777777" w:rsidR="00AF4768" w:rsidRDefault="00AF4768" w:rsidP="004713CA">
    <w:pPr>
      <w:pStyle w:val="FooterExecution2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C88B3A" w14:textId="77777777" w:rsidR="00AF4768" w:rsidRDefault="00AF4768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385D45" w14:textId="77777777" w:rsidR="00B605D7" w:rsidRDefault="00B605D7">
      <w:r>
        <w:separator/>
      </w:r>
    </w:p>
  </w:footnote>
  <w:footnote w:type="continuationSeparator" w:id="0">
    <w:p w14:paraId="1889A345" w14:textId="77777777" w:rsidR="00B605D7" w:rsidRDefault="00B605D7">
      <w:r>
        <w:continuationSeparator/>
      </w:r>
    </w:p>
  </w:footnote>
  <w:footnote w:type="continuationNotice" w:id="1">
    <w:p w14:paraId="5D727703" w14:textId="77777777" w:rsidR="00B605D7" w:rsidRDefault="00B605D7"/>
  </w:footnote>
  <w:footnote w:id="2">
    <w:p w14:paraId="6E6680B0" w14:textId="77777777" w:rsidR="00BB0005" w:rsidRDefault="00BB0005" w:rsidP="00BB0005">
      <w:pPr>
        <w:pStyle w:val="Lbjegyzetszveg"/>
      </w:pPr>
      <w:r w:rsidRPr="00521670">
        <w:rPr>
          <w:rStyle w:val="Lbjegyzet-hivatkozs"/>
        </w:rPr>
        <w:footnoteRef/>
      </w:r>
      <w:r w:rsidRPr="00521670">
        <w:t xml:space="preserve"> Jelen nyilatkozatot a kezességvállaló cégjegyzésre jogosult vezető tisztségviselői (ideértve a cégvezetőt is) írják alá</w:t>
      </w:r>
    </w:p>
  </w:footnote>
  <w:footnote w:id="3">
    <w:p w14:paraId="66A55894" w14:textId="4D77FF3B" w:rsidR="00BB0005" w:rsidRPr="00BB0005" w:rsidRDefault="00BB0005">
      <w:pPr>
        <w:pStyle w:val="Lbjegyzetszveg"/>
        <w:rPr>
          <w:lang w:val="hu-HU"/>
        </w:rPr>
      </w:pPr>
      <w:r>
        <w:rPr>
          <w:rStyle w:val="Lbjegyzet-hivatkozs"/>
        </w:rPr>
        <w:footnoteRef/>
      </w:r>
      <w:r>
        <w:t xml:space="preserve"> </w:t>
      </w:r>
      <w:r>
        <w:rPr>
          <w:lang w:val="hu-HU"/>
        </w:rPr>
        <w:t>A titulus rögzítése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1EA2AB" w14:textId="77777777" w:rsidR="00AF4768" w:rsidRPr="005E449B" w:rsidRDefault="00AF4768" w:rsidP="005E449B">
    <w:pPr>
      <w:pStyle w:val="lfej"/>
      <w:tabs>
        <w:tab w:val="clear" w:pos="4536"/>
      </w:tabs>
      <w:spacing w:after="0" w:line="240" w:lineRule="auto"/>
      <w:rPr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4D8716" w14:textId="77777777" w:rsidR="00AF4768" w:rsidRDefault="00AF4768"/>
  <w:p w14:paraId="40441389" w14:textId="77777777" w:rsidR="00AF4768" w:rsidRDefault="00AF4768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84A60C" w14:textId="77777777" w:rsidR="00AF4768" w:rsidRDefault="00AF4768">
    <w:pPr>
      <w:pStyle w:val="lfej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B81E5D" w14:textId="77777777" w:rsidR="00AF4768" w:rsidRDefault="00AF4768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D9F89576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lowerLetter"/>
      <w:lvlText w:val="(%4)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4">
      <w:start w:val="1"/>
      <w:numFmt w:val="lowerRoman"/>
      <w:lvlText w:val="(%5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6">
      <w:start w:val="1"/>
      <w:numFmt w:val="upperRoman"/>
      <w:pStyle w:val="Cmsor7"/>
      <w:lvlText w:val="%7"/>
      <w:lvlJc w:val="left"/>
      <w:pPr>
        <w:tabs>
          <w:tab w:val="num" w:pos="3544"/>
        </w:tabs>
        <w:ind w:left="3544" w:hanging="709"/>
      </w:pPr>
      <w:rPr>
        <w:rFonts w:hint="default"/>
      </w:rPr>
    </w:lvl>
    <w:lvl w:ilvl="7">
      <w:start w:val="1"/>
      <w:numFmt w:val="lowerLetter"/>
      <w:pStyle w:val="Cmsor8"/>
      <w:lvlText w:val="%8"/>
      <w:lvlJc w:val="left"/>
      <w:pPr>
        <w:tabs>
          <w:tab w:val="num" w:pos="4253"/>
        </w:tabs>
        <w:ind w:left="4253" w:hanging="709"/>
      </w:pPr>
      <w:rPr>
        <w:rFonts w:hint="default"/>
      </w:rPr>
    </w:lvl>
    <w:lvl w:ilvl="8">
      <w:start w:val="1"/>
      <w:numFmt w:val="upperLetter"/>
      <w:pStyle w:val="Cmsor9"/>
      <w:lvlText w:val="%9"/>
      <w:lvlJc w:val="left"/>
      <w:pPr>
        <w:tabs>
          <w:tab w:val="num" w:pos="4961"/>
        </w:tabs>
        <w:ind w:left="4961" w:hanging="708"/>
      </w:pPr>
      <w:rPr>
        <w:rFonts w:hint="default"/>
      </w:rPr>
    </w:lvl>
  </w:abstractNum>
  <w:abstractNum w:abstractNumId="1" w15:restartNumberingAfterBreak="0">
    <w:nsid w:val="04AA2340"/>
    <w:multiLevelType w:val="hybridMultilevel"/>
    <w:tmpl w:val="C1A8EB08"/>
    <w:lvl w:ilvl="0" w:tplc="EB269722">
      <w:start w:val="1"/>
      <w:numFmt w:val="lowerLetter"/>
      <w:pStyle w:val="HeaderWCGPageNum"/>
      <w:lvlText w:val="(%1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1" w:tplc="EF785364">
      <w:start w:val="1"/>
      <w:numFmt w:val="lowerRoman"/>
      <w:lvlText w:val="(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71560E9"/>
    <w:multiLevelType w:val="multilevel"/>
    <w:tmpl w:val="88B60F58"/>
    <w:lvl w:ilvl="0">
      <w:start w:val="1"/>
      <w:numFmt w:val="none"/>
      <w:suff w:val="nothing"/>
      <w:lvlText w:val="%1"/>
      <w:lvlJc w:val="left"/>
      <w:pPr>
        <w:ind w:left="709" w:firstLine="0"/>
      </w:pPr>
      <w:rPr>
        <w:rFonts w:ascii="Times New Roman Bold" w:hAnsi="Times New Roman Bold" w:hint="default"/>
        <w:b/>
        <w:i w:val="0"/>
        <w:caps w:val="0"/>
        <w:sz w:val="22"/>
        <w:szCs w:val="22"/>
      </w:rPr>
    </w:lvl>
    <w:lvl w:ilvl="1">
      <w:start w:val="1"/>
      <w:numFmt w:val="lowerLetter"/>
      <w:lvlText w:val="%1(%2)"/>
      <w:lvlJc w:val="left"/>
      <w:pPr>
        <w:tabs>
          <w:tab w:val="num" w:pos="1418"/>
        </w:tabs>
        <w:ind w:left="1418" w:hanging="709"/>
      </w:pPr>
      <w:rPr>
        <w:rFonts w:hint="default"/>
        <w:b w:val="0"/>
        <w:i w:val="0"/>
        <w:sz w:val="22"/>
        <w:szCs w:val="22"/>
      </w:rPr>
    </w:lvl>
    <w:lvl w:ilvl="2">
      <w:start w:val="1"/>
      <w:numFmt w:val="lowerRoman"/>
      <w:lvlText w:val="(%3)"/>
      <w:lvlJc w:val="left"/>
      <w:pPr>
        <w:tabs>
          <w:tab w:val="num" w:pos="2126"/>
        </w:tabs>
        <w:ind w:left="2126" w:hanging="708"/>
      </w:pPr>
      <w:rPr>
        <w:rFonts w:ascii="Times New Roman" w:hAnsi="Times New Roman" w:hint="default"/>
        <w:b w:val="0"/>
        <w:i w:val="0"/>
        <w:sz w:val="22"/>
        <w:szCs w:val="22"/>
      </w:rPr>
    </w:lvl>
    <w:lvl w:ilvl="3">
      <w:start w:val="1"/>
      <w:numFmt w:val="none"/>
      <w:lvlText w:val=""/>
      <w:lvlJc w:val="left"/>
      <w:pPr>
        <w:tabs>
          <w:tab w:val="num" w:pos="1418"/>
        </w:tabs>
        <w:ind w:left="1418" w:hanging="709"/>
      </w:pPr>
      <w:rPr>
        <w:rFonts w:ascii="Times New Roman" w:hAnsi="Times New Roman" w:hint="default"/>
        <w:b w:val="0"/>
        <w:i w:val="0"/>
        <w:sz w:val="22"/>
        <w:szCs w:val="22"/>
      </w:rPr>
    </w:lvl>
    <w:lvl w:ilvl="4">
      <w:start w:val="1"/>
      <w:numFmt w:val="none"/>
      <w:lvlText w:val=""/>
      <w:lvlJc w:val="left"/>
      <w:pPr>
        <w:tabs>
          <w:tab w:val="num" w:pos="2126"/>
        </w:tabs>
        <w:ind w:left="2126" w:hanging="708"/>
      </w:pPr>
      <w:rPr>
        <w:rFonts w:ascii="Times New Roman" w:hAnsi="Times New Roman" w:hint="default"/>
        <w:b w:val="0"/>
        <w:i w:val="0"/>
        <w:sz w:val="22"/>
        <w:szCs w:val="22"/>
      </w:rPr>
    </w:lvl>
    <w:lvl w:ilvl="5">
      <w:start w:val="1"/>
      <w:numFmt w:val="none"/>
      <w:lvlText w:val=""/>
      <w:lvlJc w:val="left"/>
      <w:pPr>
        <w:tabs>
          <w:tab w:val="num" w:pos="3549"/>
        </w:tabs>
        <w:ind w:left="3549" w:hanging="709"/>
      </w:pPr>
      <w:rPr>
        <w:rFonts w:ascii="Times New Roman" w:hAnsi="Times New Roman" w:hint="default"/>
        <w:b w:val="0"/>
        <w:i w:val="0"/>
        <w:sz w:val="22"/>
        <w:szCs w:val="22"/>
      </w:rPr>
    </w:lvl>
    <w:lvl w:ilvl="6">
      <w:start w:val="1"/>
      <w:numFmt w:val="none"/>
      <w:suff w:val="nothing"/>
      <w:lvlText w:val=""/>
      <w:lvlJc w:val="left"/>
      <w:pPr>
        <w:ind w:left="1338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1338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5175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3" w15:restartNumberingAfterBreak="0">
    <w:nsid w:val="07877EF1"/>
    <w:multiLevelType w:val="multilevel"/>
    <w:tmpl w:val="58121F0C"/>
    <w:lvl w:ilvl="0">
      <w:start w:val="1"/>
      <w:numFmt w:val="decimal"/>
      <w:lvlRestart w:val="0"/>
      <w:pStyle w:val="ArticleL1"/>
      <w:suff w:val="nothing"/>
      <w:lvlText w:val="%1."/>
      <w:lvlJc w:val="left"/>
      <w:pPr>
        <w:tabs>
          <w:tab w:val="num" w:pos="720"/>
        </w:tabs>
        <w:ind w:left="0" w:firstLine="0"/>
      </w:pPr>
      <w:rPr>
        <w:rFonts w:ascii="Times New Roman" w:hAnsi="Times New Roman" w:cs="Times New Roman" w:hint="default"/>
        <w:b w:val="0"/>
        <w:i w:val="0"/>
        <w:caps w:val="0"/>
        <w:smallCaps w:val="0"/>
        <w:sz w:val="22"/>
        <w:szCs w:val="22"/>
        <w:u w:val="none"/>
      </w:rPr>
    </w:lvl>
    <w:lvl w:ilvl="1">
      <w:start w:val="1"/>
      <w:numFmt w:val="decimal"/>
      <w:pStyle w:val="ArticleL2"/>
      <w:lvlText w:val="%1.%2"/>
      <w:lvlJc w:val="left"/>
      <w:pPr>
        <w:tabs>
          <w:tab w:val="num" w:pos="720"/>
        </w:tabs>
        <w:ind w:left="0" w:firstLine="720"/>
      </w:pPr>
      <w:rPr>
        <w:rFonts w:ascii="Times New Roman" w:hAnsi="Times New Roman" w:cs="Times New Roman" w:hint="default"/>
        <w:b w:val="0"/>
        <w:i w:val="0"/>
        <w:caps w:val="0"/>
        <w:smallCaps w:val="0"/>
        <w:sz w:val="22"/>
        <w:szCs w:val="22"/>
        <w:u w:val="none"/>
      </w:rPr>
    </w:lvl>
    <w:lvl w:ilvl="2">
      <w:start w:val="1"/>
      <w:numFmt w:val="lowerLetter"/>
      <w:pStyle w:val="ArticleL3"/>
      <w:lvlText w:val="(%3)"/>
      <w:lvlJc w:val="left"/>
      <w:pPr>
        <w:tabs>
          <w:tab w:val="num" w:pos="1440"/>
        </w:tabs>
        <w:ind w:left="0" w:firstLine="1440"/>
      </w:pPr>
      <w:rPr>
        <w:rFonts w:ascii="Times New Roman" w:hAnsi="Times New Roman" w:cs="Times New Roman" w:hint="default"/>
        <w:b w:val="0"/>
        <w:i w:val="0"/>
        <w:caps w:val="0"/>
        <w:smallCaps w:val="0"/>
        <w:sz w:val="22"/>
        <w:szCs w:val="22"/>
        <w:u w:val="none"/>
      </w:rPr>
    </w:lvl>
    <w:lvl w:ilvl="3">
      <w:start w:val="1"/>
      <w:numFmt w:val="lowerRoman"/>
      <w:pStyle w:val="ArticleL4"/>
      <w:lvlText w:val="(%4)"/>
      <w:lvlJc w:val="left"/>
      <w:pPr>
        <w:tabs>
          <w:tab w:val="num" w:pos="720"/>
        </w:tabs>
        <w:ind w:left="0" w:firstLine="2160"/>
      </w:pPr>
      <w:rPr>
        <w:rFonts w:ascii="Times New Roman" w:hAnsi="Times New Roman" w:cs="Times New Roman" w:hint="default"/>
        <w:b w:val="0"/>
        <w:i w:val="0"/>
        <w:caps w:val="0"/>
        <w:smallCaps w:val="0"/>
        <w:sz w:val="22"/>
        <w:szCs w:val="22"/>
        <w:u w:val="none"/>
      </w:rPr>
    </w:lvl>
    <w:lvl w:ilvl="4">
      <w:start w:val="1"/>
      <w:numFmt w:val="lowerRoman"/>
      <w:pStyle w:val="ArticleL5"/>
      <w:suff w:val="space"/>
      <w:lvlText w:val="(%5) "/>
      <w:lvlJc w:val="left"/>
      <w:pPr>
        <w:tabs>
          <w:tab w:val="num" w:pos="3600"/>
        </w:tabs>
        <w:ind w:left="0" w:firstLine="2880"/>
      </w:pPr>
      <w:rPr>
        <w:rFonts w:ascii="Times New Roman" w:hAnsi="Times New Roman"/>
        <w:b w:val="0"/>
        <w:i w:val="0"/>
        <w:caps w:val="0"/>
        <w:smallCaps w:val="0"/>
        <w:sz w:val="22"/>
        <w:u w:val="none"/>
      </w:rPr>
    </w:lvl>
    <w:lvl w:ilvl="5">
      <w:start w:val="1"/>
      <w:numFmt w:val="lowerRoman"/>
      <w:pStyle w:val="ArticleL6"/>
      <w:lvlText w:val="(%6)"/>
      <w:lvlJc w:val="left"/>
      <w:pPr>
        <w:tabs>
          <w:tab w:val="num" w:pos="2160"/>
        </w:tabs>
        <w:ind w:left="0" w:firstLine="3600"/>
      </w:pPr>
      <w:rPr>
        <w:rFonts w:ascii="Times New Roman" w:hAnsi="Times New Roman"/>
        <w:b w:val="0"/>
        <w:i w:val="0"/>
        <w:caps w:val="0"/>
        <w:smallCaps w:val="0"/>
        <w:sz w:val="22"/>
        <w:u w:val="none"/>
      </w:rPr>
    </w:lvl>
    <w:lvl w:ilvl="6">
      <w:start w:val="1"/>
      <w:numFmt w:val="lowerRoman"/>
      <w:pStyle w:val="ArticleL7"/>
      <w:lvlText w:val="(%7)"/>
      <w:lvlJc w:val="left"/>
      <w:pPr>
        <w:tabs>
          <w:tab w:val="num" w:pos="2160"/>
        </w:tabs>
        <w:ind w:left="0" w:firstLine="4320"/>
      </w:pPr>
      <w:rPr>
        <w:rFonts w:ascii="Times New Roman" w:hAnsi="Times New Roman"/>
        <w:b w:val="0"/>
        <w:i w:val="0"/>
        <w:caps w:val="0"/>
        <w:smallCaps w:val="0"/>
        <w:sz w:val="22"/>
        <w:u w:val="none"/>
      </w:rPr>
    </w:lvl>
    <w:lvl w:ilvl="7">
      <w:start w:val="1"/>
      <w:numFmt w:val="lowerLetter"/>
      <w:pStyle w:val="ArticleL8"/>
      <w:lvlText w:val="(%8)"/>
      <w:lvlJc w:val="left"/>
      <w:pPr>
        <w:tabs>
          <w:tab w:val="num" w:pos="2880"/>
        </w:tabs>
        <w:ind w:left="0" w:firstLine="5040"/>
      </w:pPr>
      <w:rPr>
        <w:rFonts w:ascii="Times New Roman" w:hAnsi="Times New Roman"/>
        <w:b w:val="0"/>
        <w:i w:val="0"/>
        <w:caps w:val="0"/>
        <w:smallCaps w:val="0"/>
        <w:sz w:val="22"/>
        <w:u w:val="none"/>
      </w:rPr>
    </w:lvl>
    <w:lvl w:ilvl="8">
      <w:start w:val="1"/>
      <w:numFmt w:val="lowerRoman"/>
      <w:pStyle w:val="ArticleL9"/>
      <w:lvlText w:val="(%9)"/>
      <w:lvlJc w:val="left"/>
      <w:pPr>
        <w:tabs>
          <w:tab w:val="num" w:pos="2160"/>
        </w:tabs>
        <w:ind w:left="0" w:firstLine="5760"/>
      </w:pPr>
      <w:rPr>
        <w:rFonts w:ascii="Times New Roman" w:hAnsi="Times New Roman"/>
        <w:b w:val="0"/>
        <w:i w:val="0"/>
        <w:caps w:val="0"/>
        <w:smallCaps w:val="0"/>
        <w:sz w:val="22"/>
        <w:u w:val="none"/>
      </w:rPr>
    </w:lvl>
  </w:abstractNum>
  <w:abstractNum w:abstractNumId="4" w15:restartNumberingAfterBreak="0">
    <w:nsid w:val="096C1985"/>
    <w:multiLevelType w:val="multilevel"/>
    <w:tmpl w:val="F38A9D40"/>
    <w:styleLink w:val="BMSchedules"/>
    <w:lvl w:ilvl="0">
      <w:start w:val="1"/>
      <w:numFmt w:val="none"/>
      <w:lvlRestart w:val="0"/>
      <w:pStyle w:val="SchH1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SchH2"/>
      <w:lvlText w:val="%1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SchH3"/>
      <w:lvlText w:val="%2.%3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lowerLetter"/>
      <w:pStyle w:val="SchH4"/>
      <w:lvlText w:val="(%4)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4">
      <w:start w:val="1"/>
      <w:numFmt w:val="lowerRoman"/>
      <w:pStyle w:val="SchH5"/>
      <w:lvlText w:val="(%5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5">
      <w:start w:val="1"/>
      <w:numFmt w:val="upperLetter"/>
      <w:pStyle w:val="SchH6"/>
      <w:lvlText w:val="(%6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21BE28D7"/>
    <w:multiLevelType w:val="hybridMultilevel"/>
    <w:tmpl w:val="226843AA"/>
    <w:lvl w:ilvl="0" w:tplc="39EC933E">
      <w:start w:val="1"/>
      <w:numFmt w:val="upperLetter"/>
      <w:pStyle w:val="Recital"/>
      <w:lvlText w:val="%1."/>
      <w:lvlJc w:val="left"/>
      <w:pPr>
        <w:ind w:left="36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3F074AB"/>
    <w:multiLevelType w:val="hybridMultilevel"/>
    <w:tmpl w:val="443AD390"/>
    <w:lvl w:ilvl="0" w:tplc="895286AE">
      <w:start w:val="1"/>
      <w:numFmt w:val="bullet"/>
      <w:pStyle w:val="InstructBullet1"/>
      <w:lvlText w:val=""/>
      <w:lvlJc w:val="left"/>
      <w:pPr>
        <w:tabs>
          <w:tab w:val="num" w:pos="709"/>
        </w:tabs>
        <w:ind w:left="709" w:hanging="709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6B0BC6"/>
    <w:multiLevelType w:val="multilevel"/>
    <w:tmpl w:val="1B143A86"/>
    <w:styleLink w:val="BMHeadings"/>
    <w:lvl w:ilvl="0">
      <w:start w:val="1"/>
      <w:numFmt w:val="none"/>
      <w:pStyle w:val="Cmsor1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Cmsor2"/>
      <w:lvlText w:val="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Cmsor3"/>
      <w:lvlText w:val="%2.%3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lowerLetter"/>
      <w:pStyle w:val="Cmsor4"/>
      <w:lvlText w:val="(%4)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4">
      <w:start w:val="1"/>
      <w:numFmt w:val="lowerRoman"/>
      <w:pStyle w:val="Cmsor5"/>
      <w:lvlText w:val="(%5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5">
      <w:start w:val="1"/>
      <w:numFmt w:val="upperLetter"/>
      <w:pStyle w:val="Cmsor6"/>
      <w:lvlText w:val="(%6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8" w15:restartNumberingAfterBreak="0">
    <w:nsid w:val="2F1C7A27"/>
    <w:multiLevelType w:val="hybridMultilevel"/>
    <w:tmpl w:val="68504C0C"/>
    <w:lvl w:ilvl="0" w:tplc="9D404638">
      <w:start w:val="1"/>
      <w:numFmt w:val="bullet"/>
      <w:pStyle w:val="Bullet2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5365DF"/>
    <w:multiLevelType w:val="hybridMultilevel"/>
    <w:tmpl w:val="B9E88DEC"/>
    <w:lvl w:ilvl="0" w:tplc="A44A1528">
      <w:start w:val="1"/>
      <w:numFmt w:val="bullet"/>
      <w:pStyle w:val="InstructBullet2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9D1BF3"/>
    <w:multiLevelType w:val="multilevel"/>
    <w:tmpl w:val="1B143A86"/>
    <w:numStyleLink w:val="BMHeadings"/>
  </w:abstractNum>
  <w:abstractNum w:abstractNumId="11" w15:restartNumberingAfterBreak="0">
    <w:nsid w:val="40622118"/>
    <w:multiLevelType w:val="multilevel"/>
    <w:tmpl w:val="F492126A"/>
    <w:styleLink w:val="BMListNumbers"/>
    <w:lvl w:ilvl="0">
      <w:start w:val="1"/>
      <w:numFmt w:val="decimal"/>
      <w:pStyle w:val="Szmozottlista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lowerLetter"/>
      <w:lvlRestart w:val="0"/>
      <w:pStyle w:val="Szmozottlista2"/>
      <w:lvlText w:val="(%2)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2">
      <w:start w:val="1"/>
      <w:numFmt w:val="lowerRoman"/>
      <w:lvlRestart w:val="0"/>
      <w:pStyle w:val="Szmozottlista3"/>
      <w:lvlText w:val="(%3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3">
      <w:start w:val="1"/>
      <w:numFmt w:val="upperLetter"/>
      <w:lvlRestart w:val="0"/>
      <w:pStyle w:val="Szmozottlista4"/>
      <w:lvlText w:val="(%4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407874EE"/>
    <w:multiLevelType w:val="hybridMultilevel"/>
    <w:tmpl w:val="7CB805FE"/>
    <w:lvl w:ilvl="0" w:tplc="AAD2ECD6">
      <w:start w:val="1"/>
      <w:numFmt w:val="bullet"/>
      <w:pStyle w:val="Table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922AC33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F2EB7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C6BA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76CDF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A7AF8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0828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DA866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4F2A92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FC3910"/>
    <w:multiLevelType w:val="multilevel"/>
    <w:tmpl w:val="D2020FCA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lowerLetter"/>
      <w:lvlText w:val="(%4)"/>
      <w:lvlJc w:val="left"/>
      <w:pPr>
        <w:tabs>
          <w:tab w:val="num" w:pos="1986"/>
        </w:tabs>
        <w:ind w:left="1986" w:hanging="709"/>
      </w:pPr>
      <w:rPr>
        <w:rFonts w:hint="default"/>
      </w:rPr>
    </w:lvl>
    <w:lvl w:ilvl="4">
      <w:start w:val="1"/>
      <w:numFmt w:val="lowerRoman"/>
      <w:lvlText w:val="(%5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2835"/>
        </w:tabs>
        <w:ind w:left="3544" w:hanging="709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4" w15:restartNumberingAfterBreak="0">
    <w:nsid w:val="513F1155"/>
    <w:multiLevelType w:val="hybridMultilevel"/>
    <w:tmpl w:val="6144CE02"/>
    <w:lvl w:ilvl="0" w:tplc="5C802FF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7C537A"/>
    <w:multiLevelType w:val="multilevel"/>
    <w:tmpl w:val="F81835CC"/>
    <w:styleLink w:val="BMDefinitions"/>
    <w:lvl w:ilvl="0">
      <w:start w:val="1"/>
      <w:numFmt w:val="none"/>
      <w:pStyle w:val="DefinitionParagraph"/>
      <w:suff w:val="nothing"/>
      <w:lvlText w:val=""/>
      <w:lvlJc w:val="left"/>
      <w:pPr>
        <w:ind w:left="709" w:firstLine="0"/>
      </w:pPr>
      <w:rPr>
        <w:rFonts w:hint="default"/>
      </w:rPr>
    </w:lvl>
    <w:lvl w:ilvl="1">
      <w:start w:val="1"/>
      <w:numFmt w:val="lowerLetter"/>
      <w:pStyle w:val="Da"/>
      <w:lvlText w:val="(%2)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2">
      <w:start w:val="1"/>
      <w:numFmt w:val="lowerRoman"/>
      <w:pStyle w:val="Di"/>
      <w:lvlText w:val="(%3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3">
      <w:start w:val="1"/>
      <w:numFmt w:val="upperLetter"/>
      <w:pStyle w:val="DA0"/>
      <w:lvlText w:val="(%4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suff w:val="nothing"/>
      <w:lvlText w:val=".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6" w15:restartNumberingAfterBreak="0">
    <w:nsid w:val="563E5BB2"/>
    <w:multiLevelType w:val="hybridMultilevel"/>
    <w:tmpl w:val="F53A3E52"/>
    <w:lvl w:ilvl="0" w:tplc="C21A1A12">
      <w:start w:val="1"/>
      <w:numFmt w:val="bullet"/>
      <w:pStyle w:val="w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3867F6"/>
    <w:multiLevelType w:val="hybridMultilevel"/>
    <w:tmpl w:val="18141A4A"/>
    <w:lvl w:ilvl="0" w:tplc="E5103C34">
      <w:start w:val="1"/>
      <w:numFmt w:val="bullet"/>
      <w:pStyle w:val="Bullet1"/>
      <w:lvlText w:val=""/>
      <w:lvlJc w:val="left"/>
      <w:pPr>
        <w:tabs>
          <w:tab w:val="num" w:pos="709"/>
        </w:tabs>
        <w:ind w:left="709" w:hanging="709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6500C9"/>
    <w:multiLevelType w:val="multilevel"/>
    <w:tmpl w:val="D158B1E2"/>
    <w:lvl w:ilvl="0">
      <w:start w:val="1"/>
      <w:numFmt w:val="none"/>
      <w:pStyle w:val="TableHeadings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%2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2">
      <w:start w:val="1"/>
      <w:numFmt w:val="decimal"/>
      <w:lvlText w:val="%1%2.%3"/>
      <w:lvlJc w:val="left"/>
      <w:pPr>
        <w:tabs>
          <w:tab w:val="num" w:pos="794"/>
        </w:tabs>
        <w:ind w:left="794" w:hanging="437"/>
      </w:pPr>
      <w:rPr>
        <w:rFonts w:hint="default"/>
      </w:rPr>
    </w:lvl>
    <w:lvl w:ilvl="3">
      <w:start w:val="1"/>
      <w:numFmt w:val="decimal"/>
      <w:lvlText w:val="%2.%3.%4"/>
      <w:lvlJc w:val="left"/>
      <w:pPr>
        <w:tabs>
          <w:tab w:val="num" w:pos="1361"/>
        </w:tabs>
        <w:ind w:left="1361" w:hanging="567"/>
      </w:pPr>
      <w:rPr>
        <w:rFonts w:hint="default"/>
      </w:rPr>
    </w:lvl>
    <w:lvl w:ilvl="4">
      <w:start w:val="1"/>
      <w:numFmt w:val="lowerRoman"/>
      <w:lvlText w:val="(%5)"/>
      <w:lvlJc w:val="left"/>
      <w:pPr>
        <w:tabs>
          <w:tab w:val="num" w:pos="992"/>
        </w:tabs>
        <w:ind w:left="992" w:hanging="992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992"/>
        </w:tabs>
        <w:ind w:left="992" w:hanging="992"/>
      </w:pPr>
      <w:rPr>
        <w:rFonts w:hint="default"/>
      </w:rPr>
    </w:lvl>
    <w:lvl w:ilvl="6">
      <w:start w:val="1"/>
      <w:numFmt w:val="upperRoman"/>
      <w:lvlText w:val="%7."/>
      <w:lvlJc w:val="left"/>
      <w:pPr>
        <w:tabs>
          <w:tab w:val="num" w:pos="720"/>
        </w:tabs>
        <w:ind w:left="72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0"/>
        </w:tabs>
        <w:ind w:left="720" w:firstLine="0"/>
      </w:pPr>
      <w:rPr>
        <w:rFonts w:hint="default"/>
      </w:rPr>
    </w:lvl>
    <w:lvl w:ilvl="8">
      <w:start w:val="1"/>
      <w:numFmt w:val="upperLetter"/>
      <w:lvlText w:val="%9."/>
      <w:lvlJc w:val="left"/>
      <w:pPr>
        <w:tabs>
          <w:tab w:val="num" w:pos="720"/>
        </w:tabs>
        <w:ind w:left="720" w:firstLine="0"/>
      </w:pPr>
      <w:rPr>
        <w:rFonts w:hint="default"/>
      </w:rPr>
    </w:lvl>
  </w:abstractNum>
  <w:abstractNum w:abstractNumId="19" w15:restartNumberingAfterBreak="0">
    <w:nsid w:val="5F7B33DD"/>
    <w:multiLevelType w:val="multilevel"/>
    <w:tmpl w:val="211EFD6E"/>
    <w:name w:val="zzmpStandE||Standard (E)|2|3|1|1|0|32||1|0|32||1|0|32||1|0|32||1|0|0||1|0|0||1|0|0||1|0|0||1|0|0||"/>
    <w:lvl w:ilvl="0">
      <w:start w:val="1"/>
      <w:numFmt w:val="lowerLetter"/>
      <w:pStyle w:val="NotesAlpha"/>
      <w:lvlText w:val="(%1)"/>
      <w:lvlJc w:val="left"/>
      <w:pPr>
        <w:tabs>
          <w:tab w:val="num" w:pos="624"/>
        </w:tabs>
        <w:ind w:left="624" w:hanging="624"/>
      </w:pPr>
    </w:lvl>
    <w:lvl w:ilvl="1">
      <w:start w:val="1"/>
      <w:numFmt w:val="decimal"/>
      <w:pStyle w:val="NotesArabic"/>
      <w:lvlText w:val="%2."/>
      <w:lvlJc w:val="left"/>
      <w:pPr>
        <w:tabs>
          <w:tab w:val="num" w:pos="624"/>
        </w:tabs>
        <w:ind w:left="624" w:hanging="624"/>
      </w:pPr>
    </w:lvl>
    <w:lvl w:ilvl="2">
      <w:start w:val="1"/>
      <w:numFmt w:val="lowerRoman"/>
      <w:pStyle w:val="NotesRoman"/>
      <w:lvlText w:val="(%3)"/>
      <w:lvlJc w:val="left"/>
      <w:pPr>
        <w:tabs>
          <w:tab w:val="num" w:pos="720"/>
        </w:tabs>
        <w:ind w:left="624" w:hanging="624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66384737"/>
    <w:multiLevelType w:val="hybridMultilevel"/>
    <w:tmpl w:val="F4527F2E"/>
    <w:lvl w:ilvl="0" w:tplc="3AB0BEC4">
      <w:start w:val="1"/>
      <w:numFmt w:val="lowerLetter"/>
      <w:pStyle w:val="wListLet3"/>
      <w:lvlText w:val="(%1)"/>
      <w:lvlJc w:val="left"/>
      <w:pPr>
        <w:ind w:left="180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CE70B4"/>
    <w:multiLevelType w:val="hybridMultilevel"/>
    <w:tmpl w:val="55D0A004"/>
    <w:lvl w:ilvl="0" w:tplc="FE0E21C6">
      <w:start w:val="1"/>
      <w:numFmt w:val="bullet"/>
      <w:pStyle w:val="CVBullet2"/>
      <w:lvlText w:val="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b w:val="0"/>
        <w:i w:val="0"/>
        <w:color w:val="5F5F5F"/>
        <w:sz w:val="22"/>
      </w:rPr>
    </w:lvl>
    <w:lvl w:ilvl="1" w:tplc="F202C5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ACE04B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AA2AA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ABE6C8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A34A9A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5285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D88B52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06E38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7"/>
  </w:num>
  <w:num w:numId="3">
    <w:abstractNumId w:val="8"/>
  </w:num>
  <w:num w:numId="4">
    <w:abstractNumId w:val="5"/>
  </w:num>
  <w:num w:numId="5">
    <w:abstractNumId w:val="6"/>
  </w:num>
  <w:num w:numId="6">
    <w:abstractNumId w:val="9"/>
  </w:num>
  <w:num w:numId="7">
    <w:abstractNumId w:val="15"/>
  </w:num>
  <w:num w:numId="8">
    <w:abstractNumId w:val="7"/>
  </w:num>
  <w:num w:numId="9">
    <w:abstractNumId w:val="11"/>
  </w:num>
  <w:num w:numId="10">
    <w:abstractNumId w:val="4"/>
  </w:num>
  <w:num w:numId="11">
    <w:abstractNumId w:val="21"/>
  </w:num>
  <w:num w:numId="12">
    <w:abstractNumId w:val="12"/>
  </w:num>
  <w:num w:numId="13">
    <w:abstractNumId w:val="18"/>
  </w:num>
  <w:num w:numId="14">
    <w:abstractNumId w:val="10"/>
  </w:num>
  <w:num w:numId="15">
    <w:abstractNumId w:val="16"/>
  </w:num>
  <w:num w:numId="16">
    <w:abstractNumId w:val="10"/>
  </w:num>
  <w:num w:numId="17">
    <w:abstractNumId w:val="10"/>
  </w:num>
  <w:num w:numId="18">
    <w:abstractNumId w:val="10"/>
  </w:num>
  <w:num w:numId="19">
    <w:abstractNumId w:val="1"/>
  </w:num>
  <w:num w:numId="20">
    <w:abstractNumId w:val="10"/>
  </w:num>
  <w:num w:numId="21">
    <w:abstractNumId w:val="10"/>
  </w:num>
  <w:num w:numId="22">
    <w:abstractNumId w:val="10"/>
  </w:num>
  <w:num w:numId="23">
    <w:abstractNumId w:val="10"/>
  </w:num>
  <w:num w:numId="24">
    <w:abstractNumId w:val="10"/>
  </w:num>
  <w:num w:numId="25">
    <w:abstractNumId w:val="10"/>
  </w:num>
  <w:num w:numId="26">
    <w:abstractNumId w:val="10"/>
  </w:num>
  <w:num w:numId="27">
    <w:abstractNumId w:val="10"/>
  </w:num>
  <w:num w:numId="28">
    <w:abstractNumId w:val="10"/>
  </w:num>
  <w:num w:numId="29">
    <w:abstractNumId w:val="10"/>
  </w:num>
  <w:num w:numId="30">
    <w:abstractNumId w:val="20"/>
  </w:num>
  <w:num w:numId="31">
    <w:abstractNumId w:val="1"/>
    <w:lvlOverride w:ilvl="0">
      <w:startOverride w:val="1"/>
    </w:lvlOverride>
  </w:num>
  <w:num w:numId="32">
    <w:abstractNumId w:val="19"/>
  </w:num>
  <w:num w:numId="33">
    <w:abstractNumId w:val="3"/>
  </w:num>
  <w:num w:numId="34">
    <w:abstractNumId w:val="10"/>
  </w:num>
  <w:num w:numId="35">
    <w:abstractNumId w:val="10"/>
  </w:num>
  <w:num w:numId="36">
    <w:abstractNumId w:val="10"/>
  </w:num>
  <w:num w:numId="37">
    <w:abstractNumId w:val="10"/>
  </w:num>
  <w:num w:numId="38">
    <w:abstractNumId w:val="10"/>
  </w:num>
  <w:num w:numId="39">
    <w:abstractNumId w:val="10"/>
  </w:num>
  <w:num w:numId="40">
    <w:abstractNumId w:val="10"/>
  </w:num>
  <w:num w:numId="41">
    <w:abstractNumId w:val="10"/>
  </w:num>
  <w:num w:numId="42">
    <w:abstractNumId w:val="10"/>
  </w:num>
  <w:num w:numId="43">
    <w:abstractNumId w:val="10"/>
  </w:num>
  <w:num w:numId="44">
    <w:abstractNumId w:val="10"/>
  </w:num>
  <w:num w:numId="45">
    <w:abstractNumId w:val="2"/>
  </w:num>
  <w:num w:numId="46">
    <w:abstractNumId w:val="10"/>
    <w:lvlOverride w:ilvl="0">
      <w:lvl w:ilvl="0">
        <w:numFmt w:val="decimal"/>
        <w:pStyle w:val="Cmsor1"/>
        <w:lvlText w:val=""/>
        <w:lvlJc w:val="left"/>
      </w:lvl>
    </w:lvlOverride>
  </w:num>
  <w:num w:numId="47">
    <w:abstractNumId w:val="10"/>
    <w:lvlOverride w:ilvl="0">
      <w:lvl w:ilvl="0">
        <w:start w:val="1"/>
        <w:numFmt w:val="none"/>
        <w:pStyle w:val="Cmsor1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Cmsor2"/>
        <w:lvlText w:val="%2."/>
        <w:lvlJc w:val="left"/>
        <w:pPr>
          <w:tabs>
            <w:tab w:val="num" w:pos="709"/>
          </w:tabs>
          <w:ind w:left="709" w:hanging="709"/>
        </w:pPr>
        <w:rPr>
          <w:rFonts w:hint="default"/>
        </w:rPr>
      </w:lvl>
    </w:lvlOverride>
    <w:lvlOverride w:ilvl="2">
      <w:lvl w:ilvl="2">
        <w:start w:val="1"/>
        <w:numFmt w:val="decimal"/>
        <w:pStyle w:val="Cmsor3"/>
        <w:lvlText w:val="%2.%3"/>
        <w:lvlJc w:val="left"/>
        <w:pPr>
          <w:tabs>
            <w:tab w:val="num" w:pos="709"/>
          </w:tabs>
          <w:ind w:left="709" w:hanging="709"/>
        </w:pPr>
        <w:rPr>
          <w:rFonts w:hint="default"/>
        </w:rPr>
      </w:lvl>
    </w:lvlOverride>
    <w:lvlOverride w:ilvl="3">
      <w:lvl w:ilvl="3">
        <w:start w:val="1"/>
        <w:numFmt w:val="lowerLetter"/>
        <w:pStyle w:val="Cmsor4"/>
        <w:lvlText w:val="(%4)"/>
        <w:lvlJc w:val="left"/>
        <w:pPr>
          <w:tabs>
            <w:tab w:val="num" w:pos="1418"/>
          </w:tabs>
          <w:ind w:left="1418" w:hanging="709"/>
        </w:pPr>
        <w:rPr>
          <w:rFonts w:hint="default"/>
        </w:rPr>
      </w:lvl>
    </w:lvlOverride>
    <w:lvlOverride w:ilvl="4">
      <w:lvl w:ilvl="4">
        <w:start w:val="1"/>
        <w:numFmt w:val="lowerRoman"/>
        <w:pStyle w:val="Cmsor5"/>
        <w:lvlText w:val="(%5)"/>
        <w:lvlJc w:val="left"/>
        <w:pPr>
          <w:tabs>
            <w:tab w:val="num" w:pos="2126"/>
          </w:tabs>
          <w:ind w:left="2126" w:hanging="708"/>
        </w:pPr>
        <w:rPr>
          <w:rFonts w:hint="default"/>
        </w:rPr>
      </w:lvl>
    </w:lvlOverride>
    <w:lvlOverride w:ilvl="5">
      <w:lvl w:ilvl="5">
        <w:start w:val="1"/>
        <w:numFmt w:val="upperLetter"/>
        <w:pStyle w:val="Cmsor6"/>
        <w:lvlText w:val="(%6)"/>
        <w:lvlJc w:val="left"/>
        <w:pPr>
          <w:tabs>
            <w:tab w:val="num" w:pos="2835"/>
          </w:tabs>
          <w:ind w:left="2835" w:hanging="709"/>
        </w:pPr>
        <w:rPr>
          <w:rFonts w:hint="default"/>
        </w:rPr>
      </w:lvl>
    </w:lvlOverride>
    <w:lvlOverride w:ilvl="6">
      <w:lvl w:ilvl="6">
        <w:start w:val="1"/>
        <w:numFmt w:val="none"/>
        <w:lvlRestart w:val="0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Restart w:val="0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Restart w:val="0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48">
    <w:abstractNumId w:val="10"/>
  </w:num>
  <w:num w:numId="49">
    <w:abstractNumId w:val="10"/>
  </w:num>
  <w:num w:numId="50">
    <w:abstractNumId w:val="10"/>
  </w:num>
  <w:num w:numId="51">
    <w:abstractNumId w:val="10"/>
  </w:num>
  <w:num w:numId="52">
    <w:abstractNumId w:val="10"/>
  </w:num>
  <w:num w:numId="53">
    <w:abstractNumId w:val="10"/>
  </w:num>
  <w:num w:numId="54">
    <w:abstractNumId w:val="10"/>
  </w:num>
  <w:num w:numId="55">
    <w:abstractNumId w:val="10"/>
  </w:num>
  <w:num w:numId="56">
    <w:abstractNumId w:val="10"/>
  </w:num>
  <w:num w:numId="57">
    <w:abstractNumId w:val="10"/>
  </w:num>
  <w:num w:numId="58">
    <w:abstractNumId w:val="10"/>
  </w:num>
  <w:num w:numId="59">
    <w:abstractNumId w:val="10"/>
  </w:num>
  <w:num w:numId="60">
    <w:abstractNumId w:val="13"/>
  </w:num>
  <w:num w:numId="61">
    <w:abstractNumId w:val="14"/>
  </w:num>
  <w:num w:numId="62">
    <w:abstractNumId w:val="10"/>
  </w:num>
  <w:numIdMacAtCleanup w:val="59"/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Felhasználó">
    <w15:presenceInfo w15:providerId="None" w15:userId="Felhasználó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hyphenationZone w:val="425"/>
  <w:drawingGridHorizontalSpacing w:val="110"/>
  <w:drawingGridVerticalSpacing w:val="71"/>
  <w:displayHorizontalDrawingGridEvery w:val="0"/>
  <w:displayVerticalDrawingGridEvery w:val="0"/>
  <w:noPunctuationKerning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greementDate" w:val="[Date]"/>
    <w:docVar w:name="AgreementTitle" w:val="[Title]"/>
    <w:docVar w:name="AgreementType" w:val="Global"/>
    <w:docVar w:name="Date" w:val="[Date]"/>
    <w:docVar w:name="DMReference" w:val="256475-v2\BUDDMS"/>
    <w:docVar w:name="DraftStatus" w:val="Draft"/>
    <w:docVar w:name="DraftStatusCover" w:val="Draft"/>
    <w:docVar w:name="OfficeIni" w:val="Budapest - ENGLISH.ini"/>
    <w:docVar w:name="ReferenceFieldsConverted" w:val="True"/>
    <w:docVar w:name="Version" w:val="1.21.2"/>
  </w:docVars>
  <w:rsids>
    <w:rsidRoot w:val="002E0B5B"/>
    <w:rsid w:val="00002AAE"/>
    <w:rsid w:val="000030B7"/>
    <w:rsid w:val="00020080"/>
    <w:rsid w:val="000204A1"/>
    <w:rsid w:val="00021015"/>
    <w:rsid w:val="0002272E"/>
    <w:rsid w:val="00023438"/>
    <w:rsid w:val="00032B98"/>
    <w:rsid w:val="00033F49"/>
    <w:rsid w:val="00040308"/>
    <w:rsid w:val="0004266E"/>
    <w:rsid w:val="000456CA"/>
    <w:rsid w:val="000476F6"/>
    <w:rsid w:val="000501F6"/>
    <w:rsid w:val="00050450"/>
    <w:rsid w:val="00050729"/>
    <w:rsid w:val="0005281B"/>
    <w:rsid w:val="00053305"/>
    <w:rsid w:val="000610AB"/>
    <w:rsid w:val="00066653"/>
    <w:rsid w:val="00067D57"/>
    <w:rsid w:val="000734F9"/>
    <w:rsid w:val="000738F5"/>
    <w:rsid w:val="00076507"/>
    <w:rsid w:val="00076FFB"/>
    <w:rsid w:val="0008303F"/>
    <w:rsid w:val="00085474"/>
    <w:rsid w:val="00093497"/>
    <w:rsid w:val="000A1DE9"/>
    <w:rsid w:val="000A473C"/>
    <w:rsid w:val="000A5A56"/>
    <w:rsid w:val="000A5E33"/>
    <w:rsid w:val="000B26C2"/>
    <w:rsid w:val="000B4CD7"/>
    <w:rsid w:val="000B4D2E"/>
    <w:rsid w:val="000C267D"/>
    <w:rsid w:val="000C6050"/>
    <w:rsid w:val="000D1232"/>
    <w:rsid w:val="000D4F69"/>
    <w:rsid w:val="000E0EB8"/>
    <w:rsid w:val="000E4437"/>
    <w:rsid w:val="000F49BC"/>
    <w:rsid w:val="000F5CFE"/>
    <w:rsid w:val="000F711F"/>
    <w:rsid w:val="00102030"/>
    <w:rsid w:val="00111EC4"/>
    <w:rsid w:val="001146CC"/>
    <w:rsid w:val="001202D6"/>
    <w:rsid w:val="001213C2"/>
    <w:rsid w:val="00121F39"/>
    <w:rsid w:val="00123718"/>
    <w:rsid w:val="00126C37"/>
    <w:rsid w:val="00127034"/>
    <w:rsid w:val="00137244"/>
    <w:rsid w:val="00137CC1"/>
    <w:rsid w:val="00142251"/>
    <w:rsid w:val="00147772"/>
    <w:rsid w:val="00153548"/>
    <w:rsid w:val="001563C3"/>
    <w:rsid w:val="001571FA"/>
    <w:rsid w:val="00163CDA"/>
    <w:rsid w:val="0016737C"/>
    <w:rsid w:val="00167BCC"/>
    <w:rsid w:val="00174F7D"/>
    <w:rsid w:val="00176530"/>
    <w:rsid w:val="00176C36"/>
    <w:rsid w:val="00180A5B"/>
    <w:rsid w:val="00184797"/>
    <w:rsid w:val="00187323"/>
    <w:rsid w:val="00187FE6"/>
    <w:rsid w:val="00190042"/>
    <w:rsid w:val="00191433"/>
    <w:rsid w:val="001933D0"/>
    <w:rsid w:val="00195D1F"/>
    <w:rsid w:val="001979A9"/>
    <w:rsid w:val="00197C6D"/>
    <w:rsid w:val="001A1018"/>
    <w:rsid w:val="001B2E6A"/>
    <w:rsid w:val="001B53B8"/>
    <w:rsid w:val="001B56D4"/>
    <w:rsid w:val="001C03E8"/>
    <w:rsid w:val="001C0715"/>
    <w:rsid w:val="001C1312"/>
    <w:rsid w:val="001C2DEC"/>
    <w:rsid w:val="001C6148"/>
    <w:rsid w:val="001D10BB"/>
    <w:rsid w:val="001D7DBA"/>
    <w:rsid w:val="001E155F"/>
    <w:rsid w:val="001E35D6"/>
    <w:rsid w:val="001E3A94"/>
    <w:rsid w:val="00213572"/>
    <w:rsid w:val="00213DB3"/>
    <w:rsid w:val="0021406D"/>
    <w:rsid w:val="00216246"/>
    <w:rsid w:val="002170F8"/>
    <w:rsid w:val="00217C48"/>
    <w:rsid w:val="00221A14"/>
    <w:rsid w:val="00224AE6"/>
    <w:rsid w:val="0022522E"/>
    <w:rsid w:val="00230635"/>
    <w:rsid w:val="00232309"/>
    <w:rsid w:val="00233F13"/>
    <w:rsid w:val="00241CF9"/>
    <w:rsid w:val="00260339"/>
    <w:rsid w:val="0026510C"/>
    <w:rsid w:val="0027449B"/>
    <w:rsid w:val="00276BF2"/>
    <w:rsid w:val="0028044E"/>
    <w:rsid w:val="00283C08"/>
    <w:rsid w:val="00283E09"/>
    <w:rsid w:val="00295D12"/>
    <w:rsid w:val="00297551"/>
    <w:rsid w:val="0029794D"/>
    <w:rsid w:val="002A0D8C"/>
    <w:rsid w:val="002A5F92"/>
    <w:rsid w:val="002B0453"/>
    <w:rsid w:val="002B1BC5"/>
    <w:rsid w:val="002B3A55"/>
    <w:rsid w:val="002C16E0"/>
    <w:rsid w:val="002C35E7"/>
    <w:rsid w:val="002C3B0A"/>
    <w:rsid w:val="002C5195"/>
    <w:rsid w:val="002C67DE"/>
    <w:rsid w:val="002D2701"/>
    <w:rsid w:val="002D38DA"/>
    <w:rsid w:val="002D4509"/>
    <w:rsid w:val="002D4B00"/>
    <w:rsid w:val="002D4C18"/>
    <w:rsid w:val="002D4D56"/>
    <w:rsid w:val="002D5833"/>
    <w:rsid w:val="002D5B48"/>
    <w:rsid w:val="002D75D9"/>
    <w:rsid w:val="002E0B5B"/>
    <w:rsid w:val="002E2922"/>
    <w:rsid w:val="002E334C"/>
    <w:rsid w:val="002E58AC"/>
    <w:rsid w:val="002E617A"/>
    <w:rsid w:val="002F1E2F"/>
    <w:rsid w:val="002F20A3"/>
    <w:rsid w:val="002F54AF"/>
    <w:rsid w:val="003000D3"/>
    <w:rsid w:val="00307AF4"/>
    <w:rsid w:val="00311D85"/>
    <w:rsid w:val="00315C17"/>
    <w:rsid w:val="00317B40"/>
    <w:rsid w:val="00321626"/>
    <w:rsid w:val="00325F70"/>
    <w:rsid w:val="0032638B"/>
    <w:rsid w:val="00330186"/>
    <w:rsid w:val="00331B5A"/>
    <w:rsid w:val="00333515"/>
    <w:rsid w:val="00333D67"/>
    <w:rsid w:val="00335434"/>
    <w:rsid w:val="00342A9F"/>
    <w:rsid w:val="0035552D"/>
    <w:rsid w:val="00355C11"/>
    <w:rsid w:val="00364082"/>
    <w:rsid w:val="0036535B"/>
    <w:rsid w:val="00370F5C"/>
    <w:rsid w:val="00374832"/>
    <w:rsid w:val="003752AD"/>
    <w:rsid w:val="00384DD3"/>
    <w:rsid w:val="0038723F"/>
    <w:rsid w:val="00394835"/>
    <w:rsid w:val="003A19EB"/>
    <w:rsid w:val="003A4E31"/>
    <w:rsid w:val="003A6C38"/>
    <w:rsid w:val="003A7E10"/>
    <w:rsid w:val="003B4975"/>
    <w:rsid w:val="003C4B3E"/>
    <w:rsid w:val="003C5027"/>
    <w:rsid w:val="003D4FC7"/>
    <w:rsid w:val="003D65ED"/>
    <w:rsid w:val="003E116A"/>
    <w:rsid w:val="003E17EA"/>
    <w:rsid w:val="003E1AE0"/>
    <w:rsid w:val="003E35E2"/>
    <w:rsid w:val="003E436A"/>
    <w:rsid w:val="003F0426"/>
    <w:rsid w:val="0040248D"/>
    <w:rsid w:val="00405765"/>
    <w:rsid w:val="00410379"/>
    <w:rsid w:val="0041481F"/>
    <w:rsid w:val="0042060A"/>
    <w:rsid w:val="00422623"/>
    <w:rsid w:val="004319BB"/>
    <w:rsid w:val="00432951"/>
    <w:rsid w:val="00433691"/>
    <w:rsid w:val="00433EEE"/>
    <w:rsid w:val="0043407F"/>
    <w:rsid w:val="00435413"/>
    <w:rsid w:val="004435F3"/>
    <w:rsid w:val="004538C6"/>
    <w:rsid w:val="00460F1B"/>
    <w:rsid w:val="004622F5"/>
    <w:rsid w:val="00463563"/>
    <w:rsid w:val="004643B1"/>
    <w:rsid w:val="0046634A"/>
    <w:rsid w:val="004713CA"/>
    <w:rsid w:val="00471811"/>
    <w:rsid w:val="004728F4"/>
    <w:rsid w:val="0048213E"/>
    <w:rsid w:val="00484349"/>
    <w:rsid w:val="00484C13"/>
    <w:rsid w:val="004850E9"/>
    <w:rsid w:val="00495E84"/>
    <w:rsid w:val="004973BA"/>
    <w:rsid w:val="004A6D4C"/>
    <w:rsid w:val="004B3B83"/>
    <w:rsid w:val="004B5B3C"/>
    <w:rsid w:val="004C521A"/>
    <w:rsid w:val="004C7599"/>
    <w:rsid w:val="004D5142"/>
    <w:rsid w:val="004D5E78"/>
    <w:rsid w:val="004D6251"/>
    <w:rsid w:val="004D69A0"/>
    <w:rsid w:val="004E0905"/>
    <w:rsid w:val="004E4651"/>
    <w:rsid w:val="004E550C"/>
    <w:rsid w:val="004F3ADB"/>
    <w:rsid w:val="004F613F"/>
    <w:rsid w:val="00500795"/>
    <w:rsid w:val="00500C0E"/>
    <w:rsid w:val="0050253E"/>
    <w:rsid w:val="005036AE"/>
    <w:rsid w:val="0051068B"/>
    <w:rsid w:val="00515CC1"/>
    <w:rsid w:val="00521670"/>
    <w:rsid w:val="00525A06"/>
    <w:rsid w:val="00534767"/>
    <w:rsid w:val="00536A7C"/>
    <w:rsid w:val="00536F63"/>
    <w:rsid w:val="0054270B"/>
    <w:rsid w:val="005445D2"/>
    <w:rsid w:val="00566AF6"/>
    <w:rsid w:val="00573F7E"/>
    <w:rsid w:val="00574EED"/>
    <w:rsid w:val="00575F0B"/>
    <w:rsid w:val="0058145F"/>
    <w:rsid w:val="0058181D"/>
    <w:rsid w:val="00581B9C"/>
    <w:rsid w:val="005824D3"/>
    <w:rsid w:val="00584B1C"/>
    <w:rsid w:val="00586143"/>
    <w:rsid w:val="00587FCD"/>
    <w:rsid w:val="005902AB"/>
    <w:rsid w:val="00592796"/>
    <w:rsid w:val="00596724"/>
    <w:rsid w:val="005970AD"/>
    <w:rsid w:val="005A0AD5"/>
    <w:rsid w:val="005A2979"/>
    <w:rsid w:val="005A51D3"/>
    <w:rsid w:val="005B5412"/>
    <w:rsid w:val="005B725E"/>
    <w:rsid w:val="005B7828"/>
    <w:rsid w:val="005C001C"/>
    <w:rsid w:val="005C0904"/>
    <w:rsid w:val="005C0A97"/>
    <w:rsid w:val="005D3701"/>
    <w:rsid w:val="005E20B1"/>
    <w:rsid w:val="005E449B"/>
    <w:rsid w:val="005E5008"/>
    <w:rsid w:val="005F7BB8"/>
    <w:rsid w:val="005F7F14"/>
    <w:rsid w:val="006006A8"/>
    <w:rsid w:val="00601AAF"/>
    <w:rsid w:val="00602199"/>
    <w:rsid w:val="00604A67"/>
    <w:rsid w:val="0061293F"/>
    <w:rsid w:val="00612BD2"/>
    <w:rsid w:val="00614E2D"/>
    <w:rsid w:val="00617440"/>
    <w:rsid w:val="0062550E"/>
    <w:rsid w:val="006317BF"/>
    <w:rsid w:val="00631B1B"/>
    <w:rsid w:val="006332E5"/>
    <w:rsid w:val="00636150"/>
    <w:rsid w:val="0063701D"/>
    <w:rsid w:val="00642EA6"/>
    <w:rsid w:val="00653EF4"/>
    <w:rsid w:val="006547DA"/>
    <w:rsid w:val="006609CB"/>
    <w:rsid w:val="006622F2"/>
    <w:rsid w:val="00670C25"/>
    <w:rsid w:val="006712C1"/>
    <w:rsid w:val="00672859"/>
    <w:rsid w:val="00672FF0"/>
    <w:rsid w:val="006822E2"/>
    <w:rsid w:val="00690F7F"/>
    <w:rsid w:val="00695A6A"/>
    <w:rsid w:val="006972D3"/>
    <w:rsid w:val="00697EBF"/>
    <w:rsid w:val="006B0688"/>
    <w:rsid w:val="006B39B1"/>
    <w:rsid w:val="006B639C"/>
    <w:rsid w:val="006C4BBD"/>
    <w:rsid w:val="006C74E6"/>
    <w:rsid w:val="006D4AFC"/>
    <w:rsid w:val="006D4E3D"/>
    <w:rsid w:val="006E7504"/>
    <w:rsid w:val="006F58B4"/>
    <w:rsid w:val="006F6259"/>
    <w:rsid w:val="00703B40"/>
    <w:rsid w:val="00717566"/>
    <w:rsid w:val="0072279E"/>
    <w:rsid w:val="007252F9"/>
    <w:rsid w:val="00726359"/>
    <w:rsid w:val="00731690"/>
    <w:rsid w:val="007400BC"/>
    <w:rsid w:val="00740897"/>
    <w:rsid w:val="00744E20"/>
    <w:rsid w:val="00746342"/>
    <w:rsid w:val="00753D4B"/>
    <w:rsid w:val="007664AA"/>
    <w:rsid w:val="00767EE9"/>
    <w:rsid w:val="0077610E"/>
    <w:rsid w:val="007764D5"/>
    <w:rsid w:val="00776AC4"/>
    <w:rsid w:val="00777214"/>
    <w:rsid w:val="00777DF6"/>
    <w:rsid w:val="007811BE"/>
    <w:rsid w:val="00781B1D"/>
    <w:rsid w:val="007867C5"/>
    <w:rsid w:val="00794A6D"/>
    <w:rsid w:val="00797803"/>
    <w:rsid w:val="007A0E18"/>
    <w:rsid w:val="007A1A77"/>
    <w:rsid w:val="007A2619"/>
    <w:rsid w:val="007A4270"/>
    <w:rsid w:val="007A6FD5"/>
    <w:rsid w:val="007B2D41"/>
    <w:rsid w:val="007B686C"/>
    <w:rsid w:val="007B74C7"/>
    <w:rsid w:val="007C019E"/>
    <w:rsid w:val="007C1783"/>
    <w:rsid w:val="007C536C"/>
    <w:rsid w:val="007D3C50"/>
    <w:rsid w:val="007D3E79"/>
    <w:rsid w:val="007D7DDD"/>
    <w:rsid w:val="007F3CCF"/>
    <w:rsid w:val="007F619C"/>
    <w:rsid w:val="008002E3"/>
    <w:rsid w:val="008010FF"/>
    <w:rsid w:val="0080272B"/>
    <w:rsid w:val="00804E5B"/>
    <w:rsid w:val="00811AF8"/>
    <w:rsid w:val="00813F34"/>
    <w:rsid w:val="00815A9E"/>
    <w:rsid w:val="008164A0"/>
    <w:rsid w:val="00823F7F"/>
    <w:rsid w:val="00824C89"/>
    <w:rsid w:val="00833B56"/>
    <w:rsid w:val="0083615C"/>
    <w:rsid w:val="00836404"/>
    <w:rsid w:val="008376BB"/>
    <w:rsid w:val="00844D1F"/>
    <w:rsid w:val="00846A80"/>
    <w:rsid w:val="00847BDA"/>
    <w:rsid w:val="0085119B"/>
    <w:rsid w:val="00860868"/>
    <w:rsid w:val="00866CDA"/>
    <w:rsid w:val="00870645"/>
    <w:rsid w:val="00871C06"/>
    <w:rsid w:val="00874F77"/>
    <w:rsid w:val="00875917"/>
    <w:rsid w:val="00876546"/>
    <w:rsid w:val="00876E7B"/>
    <w:rsid w:val="00880911"/>
    <w:rsid w:val="008828B1"/>
    <w:rsid w:val="00887428"/>
    <w:rsid w:val="00887963"/>
    <w:rsid w:val="00893BAD"/>
    <w:rsid w:val="00894BFE"/>
    <w:rsid w:val="008A707F"/>
    <w:rsid w:val="008B3AA3"/>
    <w:rsid w:val="008B3E3E"/>
    <w:rsid w:val="008B79F6"/>
    <w:rsid w:val="008C0645"/>
    <w:rsid w:val="008C3F2D"/>
    <w:rsid w:val="008C51F8"/>
    <w:rsid w:val="008C6529"/>
    <w:rsid w:val="008D0CA6"/>
    <w:rsid w:val="008D45DD"/>
    <w:rsid w:val="008D498C"/>
    <w:rsid w:val="008F212A"/>
    <w:rsid w:val="008F2A8D"/>
    <w:rsid w:val="008F66C8"/>
    <w:rsid w:val="008F6A33"/>
    <w:rsid w:val="00900419"/>
    <w:rsid w:val="009041D9"/>
    <w:rsid w:val="00904EFE"/>
    <w:rsid w:val="00907B5B"/>
    <w:rsid w:val="009133B7"/>
    <w:rsid w:val="009204F2"/>
    <w:rsid w:val="0093128E"/>
    <w:rsid w:val="00932278"/>
    <w:rsid w:val="0093271F"/>
    <w:rsid w:val="0094308F"/>
    <w:rsid w:val="00952CAF"/>
    <w:rsid w:val="00953E5E"/>
    <w:rsid w:val="00961007"/>
    <w:rsid w:val="00964EBD"/>
    <w:rsid w:val="00971AB3"/>
    <w:rsid w:val="00991B78"/>
    <w:rsid w:val="00991EB5"/>
    <w:rsid w:val="0099329D"/>
    <w:rsid w:val="0099502A"/>
    <w:rsid w:val="0099510B"/>
    <w:rsid w:val="009A1E4A"/>
    <w:rsid w:val="009A328D"/>
    <w:rsid w:val="009A69F0"/>
    <w:rsid w:val="009B4ED2"/>
    <w:rsid w:val="009B6851"/>
    <w:rsid w:val="009C10BC"/>
    <w:rsid w:val="009C3315"/>
    <w:rsid w:val="009C454B"/>
    <w:rsid w:val="009C54E3"/>
    <w:rsid w:val="009D73F5"/>
    <w:rsid w:val="009E07EC"/>
    <w:rsid w:val="009E088E"/>
    <w:rsid w:val="009E4FF8"/>
    <w:rsid w:val="009E5066"/>
    <w:rsid w:val="009E6275"/>
    <w:rsid w:val="009F2B54"/>
    <w:rsid w:val="009F4397"/>
    <w:rsid w:val="009F765B"/>
    <w:rsid w:val="009F7800"/>
    <w:rsid w:val="00A00525"/>
    <w:rsid w:val="00A00C8E"/>
    <w:rsid w:val="00A02C45"/>
    <w:rsid w:val="00A03626"/>
    <w:rsid w:val="00A07FC9"/>
    <w:rsid w:val="00A10930"/>
    <w:rsid w:val="00A15ACF"/>
    <w:rsid w:val="00A1655F"/>
    <w:rsid w:val="00A1785E"/>
    <w:rsid w:val="00A17B56"/>
    <w:rsid w:val="00A37BD6"/>
    <w:rsid w:val="00A52BED"/>
    <w:rsid w:val="00A60C10"/>
    <w:rsid w:val="00A619CD"/>
    <w:rsid w:val="00A668C6"/>
    <w:rsid w:val="00A72C0A"/>
    <w:rsid w:val="00A74E9D"/>
    <w:rsid w:val="00A74EAF"/>
    <w:rsid w:val="00A76F86"/>
    <w:rsid w:val="00A82496"/>
    <w:rsid w:val="00A87B71"/>
    <w:rsid w:val="00A91ADF"/>
    <w:rsid w:val="00A91CFE"/>
    <w:rsid w:val="00A92C21"/>
    <w:rsid w:val="00A945D8"/>
    <w:rsid w:val="00A95233"/>
    <w:rsid w:val="00A96175"/>
    <w:rsid w:val="00AA2E50"/>
    <w:rsid w:val="00AA4FC3"/>
    <w:rsid w:val="00AA773D"/>
    <w:rsid w:val="00AB0201"/>
    <w:rsid w:val="00AB5A2D"/>
    <w:rsid w:val="00AB7C4D"/>
    <w:rsid w:val="00AC01C1"/>
    <w:rsid w:val="00AC2165"/>
    <w:rsid w:val="00AC2C1F"/>
    <w:rsid w:val="00AC71F0"/>
    <w:rsid w:val="00AC7680"/>
    <w:rsid w:val="00AD0099"/>
    <w:rsid w:val="00AD13D0"/>
    <w:rsid w:val="00AD3FC5"/>
    <w:rsid w:val="00AE2D18"/>
    <w:rsid w:val="00AE4045"/>
    <w:rsid w:val="00AE4DDB"/>
    <w:rsid w:val="00AF0752"/>
    <w:rsid w:val="00AF0FAE"/>
    <w:rsid w:val="00AF11B0"/>
    <w:rsid w:val="00AF4768"/>
    <w:rsid w:val="00B002FA"/>
    <w:rsid w:val="00B03500"/>
    <w:rsid w:val="00B06D21"/>
    <w:rsid w:val="00B14460"/>
    <w:rsid w:val="00B17134"/>
    <w:rsid w:val="00B4139E"/>
    <w:rsid w:val="00B41ABA"/>
    <w:rsid w:val="00B43600"/>
    <w:rsid w:val="00B43D68"/>
    <w:rsid w:val="00B44535"/>
    <w:rsid w:val="00B501AE"/>
    <w:rsid w:val="00B506CE"/>
    <w:rsid w:val="00B551E2"/>
    <w:rsid w:val="00B5790D"/>
    <w:rsid w:val="00B605D7"/>
    <w:rsid w:val="00B60C4A"/>
    <w:rsid w:val="00B64711"/>
    <w:rsid w:val="00B71B95"/>
    <w:rsid w:val="00B74756"/>
    <w:rsid w:val="00B75708"/>
    <w:rsid w:val="00B769FB"/>
    <w:rsid w:val="00B76F5A"/>
    <w:rsid w:val="00B76FA2"/>
    <w:rsid w:val="00B774E2"/>
    <w:rsid w:val="00B81C3B"/>
    <w:rsid w:val="00B85884"/>
    <w:rsid w:val="00B87165"/>
    <w:rsid w:val="00B95161"/>
    <w:rsid w:val="00BA3DF9"/>
    <w:rsid w:val="00BA426D"/>
    <w:rsid w:val="00BA534E"/>
    <w:rsid w:val="00BA68A3"/>
    <w:rsid w:val="00BB0005"/>
    <w:rsid w:val="00BB3F99"/>
    <w:rsid w:val="00BC015D"/>
    <w:rsid w:val="00BC285E"/>
    <w:rsid w:val="00BC2C51"/>
    <w:rsid w:val="00BD1990"/>
    <w:rsid w:val="00BE2B3B"/>
    <w:rsid w:val="00BE7912"/>
    <w:rsid w:val="00BF51C4"/>
    <w:rsid w:val="00C01CB8"/>
    <w:rsid w:val="00C0543F"/>
    <w:rsid w:val="00C17319"/>
    <w:rsid w:val="00C174E3"/>
    <w:rsid w:val="00C211EB"/>
    <w:rsid w:val="00C2222B"/>
    <w:rsid w:val="00C26818"/>
    <w:rsid w:val="00C304D2"/>
    <w:rsid w:val="00C30B58"/>
    <w:rsid w:val="00C32553"/>
    <w:rsid w:val="00C3267F"/>
    <w:rsid w:val="00C32BBE"/>
    <w:rsid w:val="00C431F0"/>
    <w:rsid w:val="00C44C3B"/>
    <w:rsid w:val="00C45CBB"/>
    <w:rsid w:val="00C46B2B"/>
    <w:rsid w:val="00C51212"/>
    <w:rsid w:val="00C553C7"/>
    <w:rsid w:val="00C57E63"/>
    <w:rsid w:val="00C64539"/>
    <w:rsid w:val="00C6600C"/>
    <w:rsid w:val="00C671F4"/>
    <w:rsid w:val="00C71262"/>
    <w:rsid w:val="00C7412A"/>
    <w:rsid w:val="00C7475F"/>
    <w:rsid w:val="00C821FE"/>
    <w:rsid w:val="00C83AE2"/>
    <w:rsid w:val="00C843B0"/>
    <w:rsid w:val="00C932C4"/>
    <w:rsid w:val="00C94A00"/>
    <w:rsid w:val="00C96534"/>
    <w:rsid w:val="00CA03F8"/>
    <w:rsid w:val="00CA1A13"/>
    <w:rsid w:val="00CA5434"/>
    <w:rsid w:val="00CB38E3"/>
    <w:rsid w:val="00CD0F59"/>
    <w:rsid w:val="00CD1DAA"/>
    <w:rsid w:val="00CD25E5"/>
    <w:rsid w:val="00CD278A"/>
    <w:rsid w:val="00CD66A6"/>
    <w:rsid w:val="00CE17F5"/>
    <w:rsid w:val="00CE446E"/>
    <w:rsid w:val="00CF04F0"/>
    <w:rsid w:val="00CF63AF"/>
    <w:rsid w:val="00D109F0"/>
    <w:rsid w:val="00D14E29"/>
    <w:rsid w:val="00D155C6"/>
    <w:rsid w:val="00D264AE"/>
    <w:rsid w:val="00D31A8F"/>
    <w:rsid w:val="00D34F68"/>
    <w:rsid w:val="00D504EB"/>
    <w:rsid w:val="00D51798"/>
    <w:rsid w:val="00D53923"/>
    <w:rsid w:val="00D54DD8"/>
    <w:rsid w:val="00D60712"/>
    <w:rsid w:val="00D67E0B"/>
    <w:rsid w:val="00D7236B"/>
    <w:rsid w:val="00D818D8"/>
    <w:rsid w:val="00D8400A"/>
    <w:rsid w:val="00D863E8"/>
    <w:rsid w:val="00D96B3F"/>
    <w:rsid w:val="00D97387"/>
    <w:rsid w:val="00D97879"/>
    <w:rsid w:val="00DA7884"/>
    <w:rsid w:val="00DB2C4C"/>
    <w:rsid w:val="00DB7993"/>
    <w:rsid w:val="00DB7AF9"/>
    <w:rsid w:val="00DC01DC"/>
    <w:rsid w:val="00DD1891"/>
    <w:rsid w:val="00DD1A79"/>
    <w:rsid w:val="00DE09FE"/>
    <w:rsid w:val="00DE27D7"/>
    <w:rsid w:val="00DE4A71"/>
    <w:rsid w:val="00DE5265"/>
    <w:rsid w:val="00DE6136"/>
    <w:rsid w:val="00DF1FB1"/>
    <w:rsid w:val="00E05112"/>
    <w:rsid w:val="00E1188E"/>
    <w:rsid w:val="00E161D3"/>
    <w:rsid w:val="00E164BF"/>
    <w:rsid w:val="00E16632"/>
    <w:rsid w:val="00E232D7"/>
    <w:rsid w:val="00E23F78"/>
    <w:rsid w:val="00E27C84"/>
    <w:rsid w:val="00E370EA"/>
    <w:rsid w:val="00E41E75"/>
    <w:rsid w:val="00E443EC"/>
    <w:rsid w:val="00E46FDD"/>
    <w:rsid w:val="00E52CF9"/>
    <w:rsid w:val="00E540E7"/>
    <w:rsid w:val="00E55191"/>
    <w:rsid w:val="00E57838"/>
    <w:rsid w:val="00E625A3"/>
    <w:rsid w:val="00E646A9"/>
    <w:rsid w:val="00E73B21"/>
    <w:rsid w:val="00E768CA"/>
    <w:rsid w:val="00E8061E"/>
    <w:rsid w:val="00E8069E"/>
    <w:rsid w:val="00E85F4E"/>
    <w:rsid w:val="00E87883"/>
    <w:rsid w:val="00E941BF"/>
    <w:rsid w:val="00E96D46"/>
    <w:rsid w:val="00EA636D"/>
    <w:rsid w:val="00EB0042"/>
    <w:rsid w:val="00EB3BAC"/>
    <w:rsid w:val="00EB65C1"/>
    <w:rsid w:val="00EC21A1"/>
    <w:rsid w:val="00EC57A9"/>
    <w:rsid w:val="00ED4360"/>
    <w:rsid w:val="00ED5009"/>
    <w:rsid w:val="00EE34BA"/>
    <w:rsid w:val="00EE7EA9"/>
    <w:rsid w:val="00EF4E0D"/>
    <w:rsid w:val="00EF5A6A"/>
    <w:rsid w:val="00EF5D75"/>
    <w:rsid w:val="00F10E17"/>
    <w:rsid w:val="00F11EE6"/>
    <w:rsid w:val="00F12B96"/>
    <w:rsid w:val="00F13067"/>
    <w:rsid w:val="00F1321D"/>
    <w:rsid w:val="00F136C9"/>
    <w:rsid w:val="00F235A5"/>
    <w:rsid w:val="00F54EA2"/>
    <w:rsid w:val="00F5759E"/>
    <w:rsid w:val="00F64CEE"/>
    <w:rsid w:val="00F65D18"/>
    <w:rsid w:val="00F72789"/>
    <w:rsid w:val="00F81F3D"/>
    <w:rsid w:val="00F83465"/>
    <w:rsid w:val="00F8741E"/>
    <w:rsid w:val="00F936D6"/>
    <w:rsid w:val="00F948B8"/>
    <w:rsid w:val="00F96E12"/>
    <w:rsid w:val="00FA0979"/>
    <w:rsid w:val="00FA478C"/>
    <w:rsid w:val="00FA5CCD"/>
    <w:rsid w:val="00FB0C2B"/>
    <w:rsid w:val="00FB1A9C"/>
    <w:rsid w:val="00FB39BB"/>
    <w:rsid w:val="00FC1ECD"/>
    <w:rsid w:val="00FC384E"/>
    <w:rsid w:val="00FD73B5"/>
    <w:rsid w:val="00FD76C1"/>
    <w:rsid w:val="00FE1E3D"/>
    <w:rsid w:val="00FE260C"/>
    <w:rsid w:val="00FF00B9"/>
    <w:rsid w:val="00FF4D34"/>
    <w:rsid w:val="00FF5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79EDC313"/>
  <w15:docId w15:val="{AD072247-246D-44A1-89B5-DB9D4DA14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1">
    <w:lsdException w:name="Normal" w:uiPriority="8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iPriority="7" w:qFormat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7" w:unhideWhenUsed="1" w:qFormat="1"/>
    <w:lsdException w:name="List Number 3" w:semiHidden="1" w:uiPriority="7" w:unhideWhenUsed="1" w:qFormat="1"/>
    <w:lsdException w:name="List Number 4" w:semiHidden="1" w:uiPriority="7" w:unhideWhenUsed="1" w:qFormat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uiPriority w:val="8"/>
    <w:qFormat/>
    <w:rsid w:val="00BC2C51"/>
    <w:rPr>
      <w:rFonts w:asciiTheme="minorHAnsi" w:eastAsiaTheme="minorEastAsia" w:hAnsiTheme="minorHAnsi"/>
      <w:sz w:val="22"/>
      <w:szCs w:val="28"/>
      <w:lang w:val="en-US" w:eastAsia="en-US"/>
    </w:rPr>
  </w:style>
  <w:style w:type="paragraph" w:styleId="Cmsor1">
    <w:name w:val="heading 1"/>
    <w:basedOn w:val="Norml"/>
    <w:next w:val="Szvegtrzs"/>
    <w:uiPriority w:val="9"/>
    <w:qFormat/>
    <w:rsid w:val="00DE4A71"/>
    <w:pPr>
      <w:keepNext/>
      <w:numPr>
        <w:numId w:val="14"/>
      </w:numPr>
      <w:spacing w:after="180" w:line="260" w:lineRule="atLeast"/>
      <w:outlineLvl w:val="0"/>
    </w:pPr>
    <w:rPr>
      <w:rFonts w:eastAsiaTheme="majorEastAsia" w:cstheme="majorHAnsi"/>
      <w:b/>
      <w:bCs/>
    </w:rPr>
  </w:style>
  <w:style w:type="paragraph" w:styleId="Cmsor2">
    <w:name w:val="heading 2"/>
    <w:basedOn w:val="Norml"/>
    <w:next w:val="Szvegtrzsbehzssal"/>
    <w:uiPriority w:val="9"/>
    <w:qFormat/>
    <w:rsid w:val="00DE4A71"/>
    <w:pPr>
      <w:keepNext/>
      <w:numPr>
        <w:ilvl w:val="1"/>
        <w:numId w:val="14"/>
      </w:numPr>
      <w:spacing w:after="180" w:line="260" w:lineRule="atLeast"/>
      <w:outlineLvl w:val="1"/>
    </w:pPr>
    <w:rPr>
      <w:rFonts w:eastAsiaTheme="majorEastAsia" w:cstheme="majorHAnsi"/>
      <w:b/>
      <w:bCs/>
    </w:rPr>
  </w:style>
  <w:style w:type="paragraph" w:styleId="Cmsor3">
    <w:name w:val="heading 3"/>
    <w:basedOn w:val="Norml"/>
    <w:next w:val="Szvegtrzsbehzssal"/>
    <w:uiPriority w:val="9"/>
    <w:qFormat/>
    <w:rsid w:val="00DE4A71"/>
    <w:pPr>
      <w:keepNext/>
      <w:numPr>
        <w:ilvl w:val="2"/>
        <w:numId w:val="14"/>
      </w:numPr>
      <w:spacing w:after="180" w:line="260" w:lineRule="atLeast"/>
      <w:outlineLvl w:val="2"/>
    </w:pPr>
    <w:rPr>
      <w:rFonts w:cstheme="minorHAnsi"/>
      <w:b/>
      <w:bCs/>
    </w:rPr>
  </w:style>
  <w:style w:type="paragraph" w:styleId="Cmsor4">
    <w:name w:val="heading 4"/>
    <w:basedOn w:val="Norml"/>
    <w:uiPriority w:val="9"/>
    <w:qFormat/>
    <w:rsid w:val="001E155F"/>
    <w:pPr>
      <w:numPr>
        <w:ilvl w:val="3"/>
        <w:numId w:val="14"/>
      </w:numPr>
      <w:spacing w:after="180" w:line="260" w:lineRule="atLeast"/>
      <w:outlineLvl w:val="3"/>
    </w:pPr>
    <w:rPr>
      <w:rFonts w:cstheme="minorHAnsi"/>
    </w:rPr>
  </w:style>
  <w:style w:type="paragraph" w:styleId="Cmsor5">
    <w:name w:val="heading 5"/>
    <w:basedOn w:val="Norml"/>
    <w:uiPriority w:val="9"/>
    <w:qFormat/>
    <w:rsid w:val="001E155F"/>
    <w:pPr>
      <w:numPr>
        <w:ilvl w:val="4"/>
        <w:numId w:val="14"/>
      </w:numPr>
      <w:spacing w:after="180" w:line="260" w:lineRule="atLeast"/>
      <w:outlineLvl w:val="4"/>
    </w:pPr>
    <w:rPr>
      <w:rFonts w:cstheme="minorHAnsi"/>
    </w:rPr>
  </w:style>
  <w:style w:type="paragraph" w:styleId="Cmsor6">
    <w:name w:val="heading 6"/>
    <w:basedOn w:val="Norml"/>
    <w:uiPriority w:val="9"/>
    <w:qFormat/>
    <w:rsid w:val="001E155F"/>
    <w:pPr>
      <w:numPr>
        <w:ilvl w:val="5"/>
        <w:numId w:val="14"/>
      </w:numPr>
      <w:spacing w:after="180" w:line="260" w:lineRule="atLeast"/>
      <w:outlineLvl w:val="5"/>
    </w:pPr>
    <w:rPr>
      <w:rFonts w:cstheme="minorHAnsi"/>
    </w:rPr>
  </w:style>
  <w:style w:type="paragraph" w:styleId="Cmsor7">
    <w:name w:val="heading 7"/>
    <w:basedOn w:val="Norml"/>
    <w:qFormat/>
    <w:pPr>
      <w:numPr>
        <w:ilvl w:val="6"/>
        <w:numId w:val="1"/>
      </w:numPr>
      <w:spacing w:after="180" w:line="260" w:lineRule="atLeast"/>
      <w:outlineLvl w:val="6"/>
    </w:pPr>
  </w:style>
  <w:style w:type="paragraph" w:styleId="Cmsor8">
    <w:name w:val="heading 8"/>
    <w:basedOn w:val="Norml"/>
    <w:semiHidden/>
    <w:qFormat/>
    <w:pPr>
      <w:numPr>
        <w:ilvl w:val="7"/>
        <w:numId w:val="1"/>
      </w:numPr>
      <w:tabs>
        <w:tab w:val="left" w:pos="3544"/>
      </w:tabs>
      <w:spacing w:after="180" w:line="260" w:lineRule="atLeast"/>
      <w:outlineLvl w:val="7"/>
    </w:pPr>
  </w:style>
  <w:style w:type="paragraph" w:styleId="Cmsor9">
    <w:name w:val="heading 9"/>
    <w:basedOn w:val="Norml"/>
    <w:semiHidden/>
    <w:qFormat/>
    <w:pPr>
      <w:numPr>
        <w:ilvl w:val="8"/>
        <w:numId w:val="1"/>
      </w:numPr>
      <w:tabs>
        <w:tab w:val="left" w:pos="3544"/>
        <w:tab w:val="left" w:pos="4253"/>
      </w:tabs>
      <w:spacing w:after="180" w:line="260" w:lineRule="atLeast"/>
      <w:outlineLvl w:val="8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ubHeading">
    <w:name w:val="Sub Heading"/>
    <w:basedOn w:val="Norml"/>
    <w:next w:val="Szvegtrzs"/>
    <w:rsid w:val="00DE4A71"/>
    <w:pPr>
      <w:keepNext/>
      <w:spacing w:after="180" w:line="260" w:lineRule="atLeast"/>
    </w:pPr>
    <w:rPr>
      <w:rFonts w:eastAsiaTheme="majorEastAsia"/>
      <w:b/>
      <w:bCs/>
    </w:rPr>
  </w:style>
  <w:style w:type="paragraph" w:styleId="TJ4">
    <w:name w:val="toc 4"/>
    <w:basedOn w:val="Norml"/>
    <w:next w:val="Norml"/>
    <w:autoRedefine/>
    <w:semiHidden/>
    <w:pPr>
      <w:spacing w:line="260" w:lineRule="atLeast"/>
    </w:pPr>
  </w:style>
  <w:style w:type="paragraph" w:styleId="lfej">
    <w:name w:val="header"/>
    <w:basedOn w:val="Norml"/>
    <w:pPr>
      <w:tabs>
        <w:tab w:val="center" w:pos="4536"/>
      </w:tabs>
      <w:spacing w:after="180" w:line="260" w:lineRule="atLeast"/>
      <w:jc w:val="right"/>
    </w:pPr>
    <w:rPr>
      <w:sz w:val="14"/>
    </w:rPr>
  </w:style>
  <w:style w:type="paragraph" w:styleId="llb">
    <w:name w:val="footer"/>
    <w:basedOn w:val="Norml"/>
    <w:link w:val="llbChar"/>
    <w:rsid w:val="001E155F"/>
    <w:pPr>
      <w:tabs>
        <w:tab w:val="center" w:pos="4536"/>
      </w:tabs>
    </w:pPr>
    <w:rPr>
      <w:noProof/>
      <w:sz w:val="14"/>
      <w:szCs w:val="20"/>
    </w:rPr>
  </w:style>
  <w:style w:type="paragraph" w:styleId="TJ1">
    <w:name w:val="toc 1"/>
    <w:basedOn w:val="Norml"/>
    <w:next w:val="Norml"/>
    <w:autoRedefine/>
    <w:uiPriority w:val="39"/>
    <w:semiHidden/>
    <w:pPr>
      <w:tabs>
        <w:tab w:val="right" w:pos="9075"/>
      </w:tabs>
      <w:spacing w:before="180" w:line="260" w:lineRule="atLeast"/>
      <w:ind w:left="720" w:hanging="720"/>
    </w:pPr>
    <w:rPr>
      <w:b/>
    </w:rPr>
  </w:style>
  <w:style w:type="paragraph" w:styleId="TJ2">
    <w:name w:val="toc 2"/>
    <w:basedOn w:val="Norml"/>
    <w:next w:val="Norml"/>
    <w:autoRedefine/>
    <w:semiHidden/>
    <w:pPr>
      <w:spacing w:before="180" w:line="260" w:lineRule="atLeast"/>
      <w:ind w:left="1440" w:hanging="720"/>
    </w:pPr>
  </w:style>
  <w:style w:type="paragraph" w:styleId="TJ3">
    <w:name w:val="toc 3"/>
    <w:basedOn w:val="Norml"/>
    <w:next w:val="Norml"/>
    <w:autoRedefine/>
    <w:semiHidden/>
    <w:pPr>
      <w:spacing w:before="180" w:line="260" w:lineRule="atLeast"/>
    </w:pPr>
    <w:rPr>
      <w:b/>
    </w:rPr>
  </w:style>
  <w:style w:type="paragraph" w:styleId="Lbjegyzetszveg">
    <w:name w:val="footnote text"/>
    <w:basedOn w:val="Norml"/>
    <w:link w:val="LbjegyzetszvegChar"/>
    <w:semiHidden/>
    <w:pPr>
      <w:tabs>
        <w:tab w:val="left" w:pos="0"/>
        <w:tab w:val="left" w:pos="992"/>
        <w:tab w:val="left" w:pos="1985"/>
        <w:tab w:val="left" w:pos="2977"/>
        <w:tab w:val="left" w:pos="3969"/>
      </w:tabs>
    </w:pPr>
    <w:rPr>
      <w:sz w:val="16"/>
    </w:rPr>
  </w:style>
  <w:style w:type="paragraph" w:customStyle="1" w:styleId="Annexure">
    <w:name w:val="Annexure"/>
    <w:basedOn w:val="Norml"/>
    <w:next w:val="SchH1"/>
    <w:semiHidden/>
    <w:rsid w:val="00DE4A71"/>
    <w:pPr>
      <w:keepNext/>
      <w:spacing w:after="180" w:line="280" w:lineRule="atLeast"/>
      <w:outlineLvl w:val="0"/>
    </w:pPr>
    <w:rPr>
      <w:rFonts w:eastAsiaTheme="majorEastAsia"/>
      <w:b/>
      <w:bCs/>
      <w:kern w:val="28"/>
    </w:rPr>
  </w:style>
  <w:style w:type="paragraph" w:customStyle="1" w:styleId="AnnexureLn2">
    <w:name w:val="Annexure(Ln2)"/>
    <w:basedOn w:val="Annexure"/>
    <w:next w:val="Szvegtrzs"/>
    <w:semiHidden/>
    <w:rsid w:val="00BA534E"/>
    <w:pPr>
      <w:spacing w:line="260" w:lineRule="atLeast"/>
      <w:outlineLvl w:val="1"/>
    </w:pPr>
  </w:style>
  <w:style w:type="paragraph" w:styleId="Szmozottlista">
    <w:name w:val="List Number"/>
    <w:basedOn w:val="Norml"/>
    <w:uiPriority w:val="7"/>
    <w:qFormat/>
    <w:rsid w:val="001E155F"/>
    <w:pPr>
      <w:numPr>
        <w:numId w:val="9"/>
      </w:numPr>
      <w:spacing w:after="180" w:line="260" w:lineRule="atLeast"/>
    </w:pPr>
  </w:style>
  <w:style w:type="character" w:styleId="Vgjegyzet-hivatkozs">
    <w:name w:val="endnote reference"/>
    <w:basedOn w:val="Bekezdsalapbettpusa"/>
    <w:semiHidden/>
    <w:rPr>
      <w:vertAlign w:val="superscript"/>
    </w:rPr>
  </w:style>
  <w:style w:type="paragraph" w:styleId="Vgjegyzetszvege">
    <w:name w:val="endnote text"/>
    <w:basedOn w:val="Norml"/>
    <w:semiHidden/>
  </w:style>
  <w:style w:type="character" w:customStyle="1" w:styleId="llbChar">
    <w:name w:val="Élőláb Char"/>
    <w:basedOn w:val="Bekezdsalapbettpusa"/>
    <w:link w:val="llb"/>
    <w:semiHidden/>
    <w:rsid w:val="001E155F"/>
    <w:rPr>
      <w:rFonts w:asciiTheme="minorHAnsi" w:eastAsiaTheme="minorEastAsia" w:hAnsiTheme="minorHAnsi"/>
      <w:noProof/>
      <w:sz w:val="14"/>
      <w:lang w:eastAsia="en-US"/>
    </w:rPr>
  </w:style>
  <w:style w:type="paragraph" w:customStyle="1" w:styleId="Da">
    <w:name w:val="D(a)"/>
    <w:basedOn w:val="Norml"/>
    <w:uiPriority w:val="4"/>
    <w:pPr>
      <w:numPr>
        <w:ilvl w:val="1"/>
        <w:numId w:val="7"/>
      </w:numPr>
      <w:spacing w:after="180" w:line="260" w:lineRule="atLeast"/>
    </w:pPr>
  </w:style>
  <w:style w:type="paragraph" w:customStyle="1" w:styleId="Di">
    <w:name w:val="D(i)"/>
    <w:basedOn w:val="Norml"/>
    <w:uiPriority w:val="5"/>
    <w:pPr>
      <w:numPr>
        <w:ilvl w:val="2"/>
        <w:numId w:val="7"/>
      </w:numPr>
      <w:spacing w:after="180" w:line="260" w:lineRule="atLeast"/>
    </w:pPr>
  </w:style>
  <w:style w:type="paragraph" w:customStyle="1" w:styleId="DA0">
    <w:name w:val="D(A)"/>
    <w:basedOn w:val="Norml"/>
    <w:uiPriority w:val="6"/>
    <w:pPr>
      <w:numPr>
        <w:ilvl w:val="3"/>
        <w:numId w:val="7"/>
      </w:numPr>
      <w:spacing w:after="180" w:line="260" w:lineRule="atLeast"/>
    </w:pPr>
  </w:style>
  <w:style w:type="character" w:styleId="Oldalszm">
    <w:name w:val="page number"/>
    <w:basedOn w:val="Bekezdsalapbettpusa"/>
    <w:semiHidden/>
    <w:rPr>
      <w:rFonts w:asciiTheme="minorHAnsi" w:eastAsiaTheme="minorEastAsia" w:hAnsiTheme="minorHAnsi"/>
      <w:sz w:val="14"/>
    </w:rPr>
  </w:style>
  <w:style w:type="paragraph" w:customStyle="1" w:styleId="Instruction">
    <w:name w:val="Instruction"/>
    <w:basedOn w:val="Norml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tabs>
        <w:tab w:val="left" w:pos="992"/>
        <w:tab w:val="left" w:pos="1985"/>
        <w:tab w:val="left" w:pos="2977"/>
        <w:tab w:val="left" w:pos="3969"/>
      </w:tabs>
    </w:pPr>
  </w:style>
  <w:style w:type="paragraph" w:customStyle="1" w:styleId="DefinitionParagraph">
    <w:name w:val="Definition Paragraph"/>
    <w:basedOn w:val="Norml"/>
    <w:uiPriority w:val="2"/>
    <w:pPr>
      <w:numPr>
        <w:numId w:val="7"/>
      </w:numPr>
      <w:spacing w:after="180" w:line="260" w:lineRule="atLeast"/>
    </w:pPr>
  </w:style>
  <w:style w:type="paragraph" w:customStyle="1" w:styleId="TitleHeading">
    <w:name w:val="Title Heading"/>
    <w:basedOn w:val="Norml"/>
    <w:semiHidden/>
    <w:pPr>
      <w:pBdr>
        <w:top w:val="single" w:sz="8" w:space="12" w:color="auto"/>
        <w:bottom w:val="single" w:sz="8" w:space="12" w:color="auto"/>
      </w:pBdr>
      <w:spacing w:line="260" w:lineRule="atLeast"/>
      <w:ind w:left="1152" w:right="1152"/>
      <w:jc w:val="center"/>
    </w:pPr>
    <w:rPr>
      <w:rFonts w:cs="Arial"/>
      <w:b/>
      <w:bCs/>
      <w:caps/>
    </w:rPr>
  </w:style>
  <w:style w:type="character" w:styleId="Lbjegyzet-hivatkozs">
    <w:name w:val="footnote reference"/>
    <w:basedOn w:val="Bekezdsalapbettpusa"/>
    <w:semiHidden/>
    <w:rPr>
      <w:rFonts w:asciiTheme="minorHAnsi" w:hAnsiTheme="minorHAnsi"/>
      <w:sz w:val="16"/>
      <w:vertAlign w:val="superscript"/>
    </w:rPr>
  </w:style>
  <w:style w:type="paragraph" w:customStyle="1" w:styleId="PartyName">
    <w:name w:val="PartyName"/>
    <w:basedOn w:val="Norml"/>
    <w:uiPriority w:val="8"/>
    <w:semiHidden/>
    <w:qFormat/>
    <w:rsid w:val="00DE4A71"/>
    <w:pPr>
      <w:jc w:val="center"/>
    </w:pPr>
    <w:rPr>
      <w:b/>
      <w:bCs/>
      <w:caps/>
    </w:rPr>
  </w:style>
  <w:style w:type="character" w:customStyle="1" w:styleId="Definition">
    <w:name w:val="Definition"/>
    <w:basedOn w:val="Bekezdsalapbettpusa"/>
    <w:uiPriority w:val="2"/>
    <w:rsid w:val="00DE4A71"/>
    <w:rPr>
      <w:b/>
      <w:bCs/>
      <w:i w:val="0"/>
      <w:sz w:val="22"/>
      <w:szCs w:val="28"/>
    </w:rPr>
  </w:style>
  <w:style w:type="paragraph" w:customStyle="1" w:styleId="FooterAddress">
    <w:name w:val="FooterAddress"/>
    <w:basedOn w:val="Norml"/>
    <w:semiHidden/>
    <w:rsid w:val="00DE4A71"/>
    <w:pPr>
      <w:tabs>
        <w:tab w:val="left" w:pos="1430"/>
      </w:tabs>
      <w:jc w:val="right"/>
    </w:pPr>
    <w:rPr>
      <w:sz w:val="14"/>
      <w:szCs w:val="20"/>
    </w:rPr>
  </w:style>
  <w:style w:type="paragraph" w:customStyle="1" w:styleId="Bullet1">
    <w:name w:val="Bullet 1"/>
    <w:basedOn w:val="Norml"/>
    <w:uiPriority w:val="8"/>
    <w:rsid w:val="001E155F"/>
    <w:pPr>
      <w:numPr>
        <w:numId w:val="2"/>
      </w:numPr>
      <w:spacing w:after="180" w:line="260" w:lineRule="atLeast"/>
    </w:pPr>
  </w:style>
  <w:style w:type="paragraph" w:customStyle="1" w:styleId="Bullet2">
    <w:name w:val="Bullet 2"/>
    <w:basedOn w:val="Norml"/>
    <w:uiPriority w:val="8"/>
    <w:rsid w:val="001E155F"/>
    <w:pPr>
      <w:numPr>
        <w:numId w:val="3"/>
      </w:numPr>
      <w:spacing w:line="260" w:lineRule="atLeast"/>
    </w:pPr>
  </w:style>
  <w:style w:type="paragraph" w:customStyle="1" w:styleId="SchH1">
    <w:name w:val="SchH1"/>
    <w:basedOn w:val="Norml"/>
    <w:next w:val="Szvegtrzs"/>
    <w:uiPriority w:val="6"/>
    <w:rsid w:val="00DE4A71"/>
    <w:pPr>
      <w:keepNext/>
      <w:numPr>
        <w:numId w:val="10"/>
      </w:numPr>
      <w:spacing w:after="180" w:line="260" w:lineRule="atLeast"/>
      <w:outlineLvl w:val="0"/>
    </w:pPr>
    <w:rPr>
      <w:rFonts w:eastAsiaTheme="majorEastAsia"/>
      <w:b/>
      <w:bCs/>
    </w:rPr>
  </w:style>
  <w:style w:type="paragraph" w:customStyle="1" w:styleId="SchH2">
    <w:name w:val="SchH2"/>
    <w:basedOn w:val="Norml"/>
    <w:next w:val="Szvegtrzsbehzssal"/>
    <w:uiPriority w:val="6"/>
    <w:rsid w:val="00DE4A71"/>
    <w:pPr>
      <w:keepNext/>
      <w:numPr>
        <w:ilvl w:val="1"/>
        <w:numId w:val="10"/>
      </w:numPr>
      <w:spacing w:after="180" w:line="260" w:lineRule="atLeast"/>
      <w:outlineLvl w:val="1"/>
    </w:pPr>
    <w:rPr>
      <w:rFonts w:eastAsiaTheme="majorEastAsia"/>
      <w:b/>
      <w:bCs/>
    </w:rPr>
  </w:style>
  <w:style w:type="paragraph" w:customStyle="1" w:styleId="SchH3">
    <w:name w:val="SchH3"/>
    <w:basedOn w:val="Norml"/>
    <w:next w:val="Szvegtrzsbehzssal"/>
    <w:uiPriority w:val="6"/>
    <w:rsid w:val="00DE4A71"/>
    <w:pPr>
      <w:keepNext/>
      <w:numPr>
        <w:ilvl w:val="2"/>
        <w:numId w:val="10"/>
      </w:numPr>
      <w:spacing w:after="180" w:line="260" w:lineRule="atLeast"/>
      <w:outlineLvl w:val="2"/>
    </w:pPr>
    <w:rPr>
      <w:b/>
      <w:bCs/>
    </w:rPr>
  </w:style>
  <w:style w:type="paragraph" w:customStyle="1" w:styleId="SchH4">
    <w:name w:val="SchH4"/>
    <w:basedOn w:val="Norml"/>
    <w:uiPriority w:val="6"/>
    <w:rsid w:val="00BA534E"/>
    <w:pPr>
      <w:numPr>
        <w:ilvl w:val="3"/>
        <w:numId w:val="10"/>
      </w:numPr>
      <w:spacing w:after="180" w:line="260" w:lineRule="atLeast"/>
      <w:outlineLvl w:val="3"/>
    </w:pPr>
  </w:style>
  <w:style w:type="paragraph" w:customStyle="1" w:styleId="SchH5">
    <w:name w:val="SchH5"/>
    <w:basedOn w:val="Norml"/>
    <w:uiPriority w:val="6"/>
    <w:rsid w:val="00BA534E"/>
    <w:pPr>
      <w:numPr>
        <w:ilvl w:val="4"/>
        <w:numId w:val="10"/>
      </w:numPr>
      <w:spacing w:after="180" w:line="260" w:lineRule="atLeast"/>
      <w:ind w:left="2127" w:hanging="709"/>
      <w:outlineLvl w:val="4"/>
    </w:pPr>
  </w:style>
  <w:style w:type="paragraph" w:customStyle="1" w:styleId="SchH6">
    <w:name w:val="SchH6"/>
    <w:basedOn w:val="Norml"/>
    <w:uiPriority w:val="6"/>
    <w:rsid w:val="00BA534E"/>
    <w:pPr>
      <w:numPr>
        <w:ilvl w:val="5"/>
        <w:numId w:val="10"/>
      </w:numPr>
      <w:spacing w:after="180" w:line="260" w:lineRule="atLeast"/>
      <w:outlineLvl w:val="5"/>
    </w:pPr>
  </w:style>
  <w:style w:type="paragraph" w:customStyle="1" w:styleId="NormalAtt">
    <w:name w:val="Normal Att"/>
    <w:basedOn w:val="Norml"/>
    <w:semiHidden/>
    <w:pPr>
      <w:keepNext/>
    </w:pPr>
  </w:style>
  <w:style w:type="paragraph" w:customStyle="1" w:styleId="SchSH">
    <w:name w:val="SchSH"/>
    <w:basedOn w:val="Norml"/>
    <w:next w:val="Szvegtrzs"/>
    <w:uiPriority w:val="6"/>
    <w:pPr>
      <w:keepNext/>
      <w:spacing w:after="180" w:line="260" w:lineRule="atLeast"/>
    </w:pPr>
    <w:rPr>
      <w:rFonts w:eastAsiaTheme="majorEastAsia"/>
      <w:b/>
    </w:rPr>
  </w:style>
  <w:style w:type="paragraph" w:customStyle="1" w:styleId="TableHeading">
    <w:name w:val="Table Heading"/>
    <w:basedOn w:val="Norml"/>
    <w:next w:val="Norml"/>
    <w:uiPriority w:val="8"/>
    <w:rsid w:val="001E155F"/>
    <w:pPr>
      <w:spacing w:before="120" w:after="120" w:line="240" w:lineRule="atLeast"/>
    </w:pPr>
    <w:rPr>
      <w:b/>
      <w:caps/>
      <w:lang w:eastAsia="en-AU"/>
    </w:rPr>
  </w:style>
  <w:style w:type="paragraph" w:customStyle="1" w:styleId="TableText">
    <w:name w:val="Table Text"/>
    <w:basedOn w:val="Norml"/>
    <w:semiHidden/>
    <w:pPr>
      <w:spacing w:line="260" w:lineRule="atLeast"/>
    </w:pPr>
    <w:rPr>
      <w:szCs w:val="24"/>
    </w:rPr>
  </w:style>
  <w:style w:type="paragraph" w:styleId="Szmozottlista2">
    <w:name w:val="List Number 2"/>
    <w:basedOn w:val="Norml"/>
    <w:uiPriority w:val="7"/>
    <w:qFormat/>
    <w:rsid w:val="001E155F"/>
    <w:pPr>
      <w:numPr>
        <w:ilvl w:val="1"/>
        <w:numId w:val="9"/>
      </w:numPr>
      <w:spacing w:after="180" w:line="260" w:lineRule="atLeast"/>
    </w:pPr>
  </w:style>
  <w:style w:type="paragraph" w:styleId="Szmozottlista3">
    <w:name w:val="List Number 3"/>
    <w:basedOn w:val="Norml"/>
    <w:uiPriority w:val="7"/>
    <w:qFormat/>
    <w:rsid w:val="001E155F"/>
    <w:pPr>
      <w:numPr>
        <w:ilvl w:val="2"/>
        <w:numId w:val="9"/>
      </w:numPr>
      <w:spacing w:after="180" w:line="260" w:lineRule="atLeast"/>
    </w:pPr>
  </w:style>
  <w:style w:type="paragraph" w:styleId="Szmozottlista4">
    <w:name w:val="List Number 4"/>
    <w:basedOn w:val="Norml"/>
    <w:uiPriority w:val="7"/>
    <w:qFormat/>
    <w:rsid w:val="001E155F"/>
    <w:pPr>
      <w:numPr>
        <w:ilvl w:val="3"/>
        <w:numId w:val="9"/>
      </w:numPr>
      <w:spacing w:after="180" w:line="260" w:lineRule="atLeast"/>
    </w:pPr>
  </w:style>
  <w:style w:type="character" w:customStyle="1" w:styleId="Highlight">
    <w:name w:val="Highlight"/>
    <w:semiHidden/>
    <w:rPr>
      <w:rFonts w:ascii="Arial" w:hAnsi="Arial"/>
      <w:b/>
    </w:rPr>
  </w:style>
  <w:style w:type="paragraph" w:customStyle="1" w:styleId="Recital">
    <w:name w:val="Recital"/>
    <w:basedOn w:val="Norml"/>
    <w:uiPriority w:val="7"/>
    <w:pPr>
      <w:numPr>
        <w:numId w:val="4"/>
      </w:numPr>
      <w:spacing w:after="180" w:line="260" w:lineRule="atLeast"/>
      <w:ind w:left="706" w:hanging="706"/>
    </w:pPr>
  </w:style>
  <w:style w:type="paragraph" w:customStyle="1" w:styleId="InstructBullet1">
    <w:name w:val="Instruct Bullet 1"/>
    <w:basedOn w:val="Instruction"/>
    <w:semiHidden/>
    <w:pPr>
      <w:numPr>
        <w:numId w:val="5"/>
      </w:numPr>
    </w:pPr>
  </w:style>
  <w:style w:type="paragraph" w:customStyle="1" w:styleId="InstructBullet2">
    <w:name w:val="Instruct Bullet 2"/>
    <w:basedOn w:val="Instruction"/>
    <w:semiHidden/>
    <w:pPr>
      <w:numPr>
        <w:numId w:val="6"/>
      </w:numPr>
    </w:pPr>
  </w:style>
  <w:style w:type="paragraph" w:customStyle="1" w:styleId="FooterCompany">
    <w:name w:val="FooterCompany"/>
    <w:basedOn w:val="Norml"/>
    <w:semiHidden/>
    <w:rsid w:val="00DE4A71"/>
    <w:pPr>
      <w:tabs>
        <w:tab w:val="left" w:pos="1430"/>
      </w:tabs>
      <w:jc w:val="right"/>
    </w:pPr>
    <w:rPr>
      <w:b/>
      <w:bCs/>
    </w:rPr>
  </w:style>
  <w:style w:type="paragraph" w:customStyle="1" w:styleId="FooterExecution">
    <w:name w:val="FooterExecution"/>
    <w:basedOn w:val="Norml"/>
    <w:semiHidden/>
    <w:pPr>
      <w:tabs>
        <w:tab w:val="left" w:pos="1430"/>
      </w:tabs>
      <w:jc w:val="right"/>
    </w:pPr>
    <w:rPr>
      <w:b/>
      <w:bCs/>
      <w:i/>
      <w:iCs/>
      <w:sz w:val="20"/>
    </w:rPr>
  </w:style>
  <w:style w:type="paragraph" w:customStyle="1" w:styleId="FooterRef">
    <w:name w:val="FooterRef"/>
    <w:basedOn w:val="Norml"/>
    <w:semiHidden/>
    <w:rsid w:val="00DE4A71"/>
    <w:pPr>
      <w:tabs>
        <w:tab w:val="left" w:pos="1430"/>
      </w:tabs>
      <w:spacing w:line="240" w:lineRule="atLeast"/>
      <w:jc w:val="right"/>
    </w:pPr>
    <w:rPr>
      <w:sz w:val="14"/>
      <w:szCs w:val="20"/>
    </w:rPr>
  </w:style>
  <w:style w:type="paragraph" w:customStyle="1" w:styleId="TitleTopLine">
    <w:name w:val="TitleTopLine"/>
    <w:basedOn w:val="Norml"/>
    <w:semiHidden/>
    <w:pPr>
      <w:keepNext/>
      <w:keepLines/>
      <w:pBdr>
        <w:bottom w:val="single" w:sz="4" w:space="1" w:color="auto"/>
      </w:pBdr>
      <w:spacing w:after="220" w:line="260" w:lineRule="atLeast"/>
    </w:pPr>
  </w:style>
  <w:style w:type="paragraph" w:customStyle="1" w:styleId="BMKACPSingleCentred">
    <w:name w:val="BMK ACP Single Centred"/>
    <w:basedOn w:val="Norml"/>
    <w:semiHidden/>
    <w:pPr>
      <w:jc w:val="center"/>
    </w:pPr>
  </w:style>
  <w:style w:type="paragraph" w:customStyle="1" w:styleId="PartiesTitles">
    <w:name w:val="PartiesTitles"/>
    <w:basedOn w:val="Norml"/>
    <w:semiHidden/>
    <w:pPr>
      <w:spacing w:line="260" w:lineRule="atLeast"/>
    </w:pPr>
    <w:rPr>
      <w:rFonts w:asciiTheme="majorHAnsi" w:eastAsiaTheme="majorEastAsia" w:hAnsiTheme="majorHAnsi" w:cs="Arial"/>
      <w:b/>
      <w:bCs/>
      <w:sz w:val="28"/>
    </w:rPr>
  </w:style>
  <w:style w:type="paragraph" w:customStyle="1" w:styleId="PartiesText">
    <w:name w:val="PartiesText"/>
    <w:basedOn w:val="Norml"/>
    <w:semiHidden/>
    <w:pPr>
      <w:spacing w:before="60" w:after="260" w:line="260" w:lineRule="atLeast"/>
    </w:pPr>
    <w:rPr>
      <w:rFonts w:asciiTheme="majorHAnsi" w:eastAsiaTheme="majorEastAsia" w:hAnsiTheme="majorHAnsi" w:cs="Arial"/>
    </w:rPr>
  </w:style>
  <w:style w:type="paragraph" w:styleId="Szvegtrzs">
    <w:name w:val="Body Text"/>
    <w:basedOn w:val="Norml"/>
    <w:link w:val="SzvegtrzsChar"/>
    <w:pPr>
      <w:spacing w:after="180" w:line="260" w:lineRule="atLeast"/>
    </w:pPr>
  </w:style>
  <w:style w:type="paragraph" w:customStyle="1" w:styleId="Executed">
    <w:name w:val="Executed"/>
    <w:basedOn w:val="Norml"/>
    <w:semiHidden/>
    <w:pPr>
      <w:spacing w:before="180" w:after="400" w:line="260" w:lineRule="atLeast"/>
    </w:pPr>
    <w:rPr>
      <w:bCs/>
    </w:rPr>
  </w:style>
  <w:style w:type="paragraph" w:customStyle="1" w:styleId="FooterTitle">
    <w:name w:val="FooterTitle"/>
    <w:basedOn w:val="llb"/>
    <w:semiHidden/>
    <w:rsid w:val="00DE4A71"/>
    <w:pPr>
      <w:tabs>
        <w:tab w:val="clear" w:pos="4536"/>
      </w:tabs>
      <w:jc w:val="right"/>
    </w:pPr>
    <w:rPr>
      <w:rFonts w:asciiTheme="majorHAnsi" w:eastAsiaTheme="majorEastAsia" w:hAnsiTheme="majorHAnsi" w:cs="Arial"/>
      <w:sz w:val="16"/>
      <w:szCs w:val="22"/>
    </w:rPr>
  </w:style>
  <w:style w:type="paragraph" w:customStyle="1" w:styleId="FooterExecution2">
    <w:name w:val="FooterExecution2"/>
    <w:basedOn w:val="llb"/>
    <w:semiHidden/>
    <w:rsid w:val="00DE4A71"/>
    <w:pPr>
      <w:tabs>
        <w:tab w:val="clear" w:pos="4536"/>
      </w:tabs>
      <w:jc w:val="right"/>
    </w:pPr>
    <w:rPr>
      <w:rFonts w:ascii="Arial" w:hAnsi="Arial" w:cs="Arial"/>
      <w:b/>
      <w:bCs/>
      <w:sz w:val="16"/>
      <w:szCs w:val="22"/>
    </w:rPr>
  </w:style>
  <w:style w:type="character" w:customStyle="1" w:styleId="SzvegtrzsChar">
    <w:name w:val="Szövegtörzs Char"/>
    <w:basedOn w:val="Bekezdsalapbettpusa"/>
    <w:link w:val="Szvegtrzs"/>
    <w:rPr>
      <w:rFonts w:asciiTheme="minorHAnsi" w:eastAsiaTheme="minorEastAsia" w:hAnsiTheme="minorHAnsi"/>
      <w:sz w:val="22"/>
      <w:szCs w:val="22"/>
      <w:lang w:eastAsia="en-US"/>
    </w:rPr>
  </w:style>
  <w:style w:type="table" w:styleId="Rcsostblzat">
    <w:name w:val="Table Grid"/>
    <w:basedOn w:val="Normltblzat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BMDefinitions">
    <w:name w:val="B&amp;M Definitions"/>
    <w:uiPriority w:val="99"/>
    <w:pPr>
      <w:numPr>
        <w:numId w:val="7"/>
      </w:numPr>
    </w:pPr>
  </w:style>
  <w:style w:type="numbering" w:customStyle="1" w:styleId="BMHeadings">
    <w:name w:val="B&amp;M Headings"/>
    <w:pPr>
      <w:numPr>
        <w:numId w:val="8"/>
      </w:numPr>
    </w:pPr>
  </w:style>
  <w:style w:type="numbering" w:customStyle="1" w:styleId="BMListNumbers">
    <w:name w:val="B&amp;M List Numbers"/>
    <w:uiPriority w:val="99"/>
    <w:pPr>
      <w:numPr>
        <w:numId w:val="9"/>
      </w:numPr>
    </w:pPr>
  </w:style>
  <w:style w:type="numbering" w:customStyle="1" w:styleId="BMSchedules">
    <w:name w:val="B&amp;M Schedules"/>
    <w:pPr>
      <w:numPr>
        <w:numId w:val="10"/>
      </w:numPr>
    </w:pPr>
  </w:style>
  <w:style w:type="paragraph" w:styleId="NormlWeb">
    <w:name w:val="Normal (Web)"/>
    <w:basedOn w:val="Norml"/>
    <w:semiHidden/>
    <w:rPr>
      <w:sz w:val="24"/>
      <w:szCs w:val="24"/>
    </w:rPr>
  </w:style>
  <w:style w:type="paragraph" w:customStyle="1" w:styleId="BMKACPBodyText">
    <w:name w:val="BMK ACP Body Text"/>
    <w:basedOn w:val="Norml"/>
    <w:semiHidden/>
    <w:pPr>
      <w:spacing w:line="720" w:lineRule="auto"/>
      <w:jc w:val="center"/>
    </w:pPr>
  </w:style>
  <w:style w:type="paragraph" w:customStyle="1" w:styleId="BMKACPDate">
    <w:name w:val="BMK ACP Date"/>
    <w:basedOn w:val="Norml"/>
    <w:semiHidden/>
    <w:pPr>
      <w:spacing w:line="720" w:lineRule="auto"/>
      <w:jc w:val="center"/>
    </w:pPr>
    <w:rPr>
      <w:b/>
      <w:caps/>
      <w:u w:val="single"/>
    </w:rPr>
  </w:style>
  <w:style w:type="paragraph" w:customStyle="1" w:styleId="TitleDescription">
    <w:name w:val="Title Description"/>
    <w:basedOn w:val="Norml"/>
    <w:uiPriority w:val="8"/>
    <w:semiHidden/>
    <w:qFormat/>
    <w:pPr>
      <w:pBdr>
        <w:bottom w:val="single" w:sz="8" w:space="12" w:color="auto"/>
      </w:pBdr>
      <w:ind w:left="1152" w:right="1152"/>
      <w:jc w:val="center"/>
    </w:pPr>
    <w:rPr>
      <w:b/>
    </w:rPr>
  </w:style>
  <w:style w:type="paragraph" w:customStyle="1" w:styleId="BMKAddressInfo">
    <w:name w:val="BMK Address Info"/>
    <w:link w:val="BMKAddressInfoChar"/>
    <w:semiHidden/>
    <w:rsid w:val="00DE4A71"/>
    <w:pPr>
      <w:jc w:val="center"/>
    </w:pPr>
    <w:rPr>
      <w:rFonts w:asciiTheme="minorHAnsi" w:eastAsiaTheme="minorEastAsia" w:hAnsiTheme="minorHAnsi"/>
      <w:b/>
      <w:bCs/>
      <w:noProof/>
      <w:sz w:val="16"/>
      <w:szCs w:val="22"/>
      <w:lang w:eastAsia="en-US"/>
    </w:rPr>
  </w:style>
  <w:style w:type="paragraph" w:customStyle="1" w:styleId="BMKMemberFirmName">
    <w:name w:val="BMK Member Firm Name"/>
    <w:basedOn w:val="BMKAddressInfo"/>
    <w:next w:val="BMKAddressInfo"/>
    <w:link w:val="BMKMemberFirmNameChar"/>
    <w:semiHidden/>
  </w:style>
  <w:style w:type="paragraph" w:customStyle="1" w:styleId="URL">
    <w:name w:val="URL"/>
    <w:basedOn w:val="Norml"/>
    <w:link w:val="URLChar"/>
    <w:semiHidden/>
    <w:pPr>
      <w:spacing w:before="360" w:after="360" w:line="240" w:lineRule="atLeast"/>
    </w:pPr>
    <w:rPr>
      <w:rFonts w:ascii="Arial" w:hAnsi="Arial"/>
      <w:color w:val="5F5F5F"/>
      <w:sz w:val="28"/>
      <w:szCs w:val="20"/>
      <w:lang w:eastAsia="en-AU"/>
    </w:rPr>
  </w:style>
  <w:style w:type="character" w:customStyle="1" w:styleId="URLChar">
    <w:name w:val="URL Char"/>
    <w:basedOn w:val="Bekezdsalapbettpusa"/>
    <w:link w:val="URL"/>
    <w:semiHidden/>
    <w:rPr>
      <w:rFonts w:ascii="Arial" w:eastAsiaTheme="minorEastAsia" w:hAnsi="Arial"/>
      <w:color w:val="5F5F5F"/>
      <w:sz w:val="28"/>
    </w:rPr>
  </w:style>
  <w:style w:type="paragraph" w:customStyle="1" w:styleId="CVBullet2">
    <w:name w:val="CV Bullet 2"/>
    <w:basedOn w:val="Norml"/>
    <w:uiPriority w:val="1"/>
    <w:semiHidden/>
    <w:pPr>
      <w:numPr>
        <w:numId w:val="11"/>
      </w:numPr>
      <w:spacing w:before="120" w:line="240" w:lineRule="atLeast"/>
    </w:pPr>
    <w:rPr>
      <w:rFonts w:cstheme="minorHAnsi"/>
      <w:noProof/>
      <w:color w:val="5F5F5F"/>
      <w:sz w:val="20"/>
    </w:rPr>
  </w:style>
  <w:style w:type="paragraph" w:customStyle="1" w:styleId="Boilerplate3">
    <w:name w:val="Boilerplate 3"/>
    <w:basedOn w:val="Norml"/>
    <w:uiPriority w:val="4"/>
    <w:semiHidden/>
    <w:qFormat/>
    <w:rsid w:val="00DE4A71"/>
    <w:rPr>
      <w:color w:val="5F5F5F"/>
      <w:sz w:val="16"/>
      <w:szCs w:val="22"/>
      <w:lang w:eastAsia="en-AU"/>
    </w:rPr>
  </w:style>
  <w:style w:type="paragraph" w:customStyle="1" w:styleId="BackCoverFooter">
    <w:name w:val="BackCoverFooter"/>
    <w:basedOn w:val="llb"/>
    <w:uiPriority w:val="4"/>
    <w:semiHidden/>
    <w:qFormat/>
    <w:pPr>
      <w:tabs>
        <w:tab w:val="clear" w:pos="4536"/>
      </w:tabs>
      <w:spacing w:line="180" w:lineRule="atLeast"/>
    </w:pPr>
    <w:rPr>
      <w:rFonts w:asciiTheme="majorHAnsi" w:eastAsiaTheme="majorEastAsia" w:hAnsiTheme="majorHAnsi"/>
      <w:noProof w:val="0"/>
      <w:color w:val="808080"/>
      <w:szCs w:val="14"/>
      <w:lang w:eastAsia="en-AU"/>
    </w:rPr>
  </w:style>
  <w:style w:type="paragraph" w:customStyle="1" w:styleId="TableBullet">
    <w:name w:val="Table Bullet"/>
    <w:basedOn w:val="Norml"/>
    <w:uiPriority w:val="8"/>
    <w:rsid w:val="001E155F"/>
    <w:pPr>
      <w:numPr>
        <w:numId w:val="12"/>
      </w:numPr>
      <w:spacing w:before="120" w:after="120" w:line="240" w:lineRule="atLeast"/>
    </w:pPr>
    <w:rPr>
      <w:lang w:eastAsia="en-AU"/>
    </w:rPr>
  </w:style>
  <w:style w:type="paragraph" w:customStyle="1" w:styleId="TableCopy">
    <w:name w:val="Table Copy"/>
    <w:basedOn w:val="Norml"/>
    <w:uiPriority w:val="8"/>
    <w:rsid w:val="001E155F"/>
    <w:pPr>
      <w:spacing w:before="120" w:after="120" w:line="240" w:lineRule="atLeast"/>
    </w:pPr>
    <w:rPr>
      <w:lang w:eastAsia="en-AU"/>
    </w:rPr>
  </w:style>
  <w:style w:type="paragraph" w:customStyle="1" w:styleId="TableHeadings">
    <w:name w:val="Table Headings"/>
    <w:basedOn w:val="Norml"/>
    <w:uiPriority w:val="8"/>
    <w:rsid w:val="00DE4A71"/>
    <w:pPr>
      <w:numPr>
        <w:numId w:val="13"/>
      </w:numPr>
      <w:spacing w:before="120" w:after="60" w:line="240" w:lineRule="atLeast"/>
    </w:pPr>
    <w:rPr>
      <w:b/>
      <w:bCs/>
      <w:lang w:eastAsia="en-AU"/>
    </w:rPr>
  </w:style>
  <w:style w:type="paragraph" w:customStyle="1" w:styleId="TableSource">
    <w:name w:val="Table Source"/>
    <w:basedOn w:val="Norml"/>
    <w:next w:val="Norml"/>
    <w:uiPriority w:val="8"/>
    <w:semiHidden/>
    <w:rsid w:val="008C51F8"/>
    <w:pPr>
      <w:spacing w:before="120" w:after="360" w:line="180" w:lineRule="atLeast"/>
    </w:pPr>
    <w:rPr>
      <w:sz w:val="16"/>
      <w:szCs w:val="22"/>
      <w:lang w:eastAsia="en-AU"/>
    </w:rPr>
  </w:style>
  <w:style w:type="paragraph" w:customStyle="1" w:styleId="PartyDescription">
    <w:name w:val="PartyDescription"/>
    <w:basedOn w:val="Norml"/>
    <w:uiPriority w:val="8"/>
    <w:semiHidden/>
    <w:qFormat/>
    <w:pPr>
      <w:jc w:val="center"/>
    </w:pPr>
  </w:style>
  <w:style w:type="paragraph" w:customStyle="1" w:styleId="PartyAnd">
    <w:name w:val="PartyAnd"/>
    <w:basedOn w:val="Norml"/>
    <w:uiPriority w:val="8"/>
    <w:semiHidden/>
    <w:qFormat/>
    <w:pPr>
      <w:spacing w:before="360" w:after="360"/>
      <w:jc w:val="center"/>
    </w:pPr>
  </w:style>
  <w:style w:type="paragraph" w:customStyle="1" w:styleId="TOCHeading">
    <w:name w:val="TOCHeading"/>
    <w:basedOn w:val="Norml"/>
    <w:next w:val="Szvegtrzs"/>
    <w:uiPriority w:val="11"/>
    <w:semiHidden/>
    <w:rsid w:val="00DE4A71"/>
    <w:pPr>
      <w:spacing w:after="180" w:line="260" w:lineRule="exact"/>
    </w:pPr>
    <w:rPr>
      <w:rFonts w:eastAsiaTheme="majorEastAsia" w:cstheme="majorHAnsi"/>
      <w:b/>
      <w:bCs/>
      <w:sz w:val="24"/>
    </w:rPr>
  </w:style>
  <w:style w:type="character" w:customStyle="1" w:styleId="BMKAddressInfoChar">
    <w:name w:val="BMK Address Info Char"/>
    <w:link w:val="BMKAddressInfo"/>
    <w:semiHidden/>
    <w:rsid w:val="00DE4A71"/>
    <w:rPr>
      <w:rFonts w:asciiTheme="minorHAnsi" w:eastAsiaTheme="minorEastAsia" w:hAnsiTheme="minorHAnsi"/>
      <w:b/>
      <w:bCs/>
      <w:noProof/>
      <w:sz w:val="16"/>
      <w:szCs w:val="22"/>
      <w:lang w:eastAsia="en-US"/>
    </w:rPr>
  </w:style>
  <w:style w:type="character" w:customStyle="1" w:styleId="BMKMemberFirmNameChar">
    <w:name w:val="BMK Member Firm Name Char"/>
    <w:link w:val="BMKMemberFirmName"/>
    <w:semiHidden/>
    <w:rPr>
      <w:rFonts w:asciiTheme="minorHAnsi" w:eastAsiaTheme="minorEastAsia" w:hAnsiTheme="minorHAnsi"/>
      <w:b/>
      <w:noProof/>
      <w:sz w:val="16"/>
      <w:szCs w:val="24"/>
      <w:lang w:eastAsia="en-US"/>
    </w:rPr>
  </w:style>
  <w:style w:type="paragraph" w:customStyle="1" w:styleId="BMKDocumentName">
    <w:name w:val="BMK Document Name"/>
    <w:basedOn w:val="Norml"/>
    <w:next w:val="Buborkszveg"/>
    <w:semiHidden/>
    <w:rsid w:val="00DE4A71"/>
    <w:pPr>
      <w:tabs>
        <w:tab w:val="left" w:pos="2761"/>
        <w:tab w:val="left" w:pos="3470"/>
        <w:tab w:val="left" w:pos="4179"/>
        <w:tab w:val="left" w:pos="4888"/>
        <w:tab w:val="right" w:pos="9849"/>
      </w:tabs>
      <w:spacing w:after="200" w:line="200" w:lineRule="atLeast"/>
    </w:pPr>
    <w:rPr>
      <w:rFonts w:ascii="Arial Black" w:eastAsiaTheme="majorEastAsia" w:hAnsi="Arial Black"/>
      <w:b/>
      <w:bCs/>
      <w:noProof/>
      <w:sz w:val="18"/>
      <w:szCs w:val="24"/>
      <w:lang w:eastAsia="en-AU"/>
    </w:rPr>
  </w:style>
  <w:style w:type="paragraph" w:styleId="Buborkszveg">
    <w:name w:val="Balloon Text"/>
    <w:basedOn w:val="Norml"/>
    <w:link w:val="BuborkszvegChar"/>
    <w:semiHidden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semiHidden/>
    <w:rPr>
      <w:rFonts w:ascii="Tahoma" w:eastAsiaTheme="minorEastAsia" w:hAnsi="Tahoma" w:cs="Tahoma"/>
      <w:sz w:val="16"/>
      <w:szCs w:val="16"/>
      <w:lang w:eastAsia="en-US"/>
    </w:rPr>
  </w:style>
  <w:style w:type="paragraph" w:styleId="Tartalomjegyzkcmsora">
    <w:name w:val="TOC Heading"/>
    <w:basedOn w:val="Cmsor1"/>
    <w:next w:val="Norml"/>
    <w:uiPriority w:val="39"/>
    <w:semiHidden/>
    <w:qFormat/>
    <w:pPr>
      <w:keepLines/>
      <w:numPr>
        <w:numId w:val="0"/>
      </w:numPr>
      <w:spacing w:before="480" w:after="0" w:line="240" w:lineRule="auto"/>
      <w:outlineLvl w:val="9"/>
    </w:pPr>
    <w:rPr>
      <w:rFonts w:cstheme="majorBidi"/>
      <w:bCs w:val="0"/>
      <w:color w:val="7C1223" w:themeColor="accent1" w:themeShade="BF"/>
      <w:sz w:val="28"/>
    </w:rPr>
  </w:style>
  <w:style w:type="character" w:styleId="Helyrzszveg">
    <w:name w:val="Placeholder Text"/>
    <w:basedOn w:val="Bekezdsalapbettpusa"/>
    <w:uiPriority w:val="99"/>
    <w:semiHidden/>
    <w:rPr>
      <w:color w:val="808080"/>
    </w:rPr>
  </w:style>
  <w:style w:type="paragraph" w:styleId="Szvegtrzsbehzssal">
    <w:name w:val="Body Text Indent"/>
    <w:basedOn w:val="Norml"/>
    <w:link w:val="SzvegtrzsbehzssalChar"/>
    <w:qFormat/>
    <w:pPr>
      <w:spacing w:after="180" w:line="260" w:lineRule="atLeast"/>
      <w:ind w:left="706"/>
    </w:pPr>
  </w:style>
  <w:style w:type="character" w:customStyle="1" w:styleId="SzvegtrzsbehzssalChar">
    <w:name w:val="Szövegtörzs behúzással Char"/>
    <w:basedOn w:val="Bekezdsalapbettpusa"/>
    <w:link w:val="Szvegtrzsbehzssal"/>
    <w:rPr>
      <w:rFonts w:asciiTheme="minorHAnsi" w:eastAsiaTheme="minorEastAsia" w:hAnsiTheme="minorHAnsi"/>
      <w:sz w:val="22"/>
      <w:szCs w:val="22"/>
      <w:lang w:eastAsia="en-US"/>
    </w:rPr>
  </w:style>
  <w:style w:type="character" w:styleId="Kiemels2">
    <w:name w:val="Strong"/>
    <w:basedOn w:val="Bekezdsalapbettpusa"/>
    <w:semiHidden/>
    <w:qFormat/>
    <w:rsid w:val="00695A6A"/>
    <w:rPr>
      <w:b/>
      <w:bCs/>
    </w:rPr>
  </w:style>
  <w:style w:type="paragraph" w:customStyle="1" w:styleId="ExecutionSignoff">
    <w:name w:val="Execution Signoff"/>
    <w:basedOn w:val="Norml"/>
    <w:qFormat/>
    <w:rsid w:val="008B3AA3"/>
    <w:pPr>
      <w:spacing w:before="120" w:after="120" w:line="240" w:lineRule="atLeast"/>
    </w:pPr>
    <w:rPr>
      <w:rFonts w:ascii="Times New Roman" w:eastAsia="PMingLiU" w:hAnsi="Times New Roman"/>
      <w:lang w:eastAsia="en-AU"/>
    </w:rPr>
  </w:style>
  <w:style w:type="paragraph" w:customStyle="1" w:styleId="BMKLogo">
    <w:name w:val="BMK Logo"/>
    <w:basedOn w:val="Norml"/>
    <w:uiPriority w:val="8"/>
    <w:qFormat/>
    <w:rsid w:val="003752AD"/>
    <w:pPr>
      <w:jc w:val="center"/>
    </w:pPr>
  </w:style>
  <w:style w:type="paragraph" w:customStyle="1" w:styleId="BodyTextIndent4">
    <w:name w:val="Body Text Indent 4"/>
    <w:basedOn w:val="Szvegtrzsbehzssal"/>
    <w:qFormat/>
    <w:rsid w:val="00463563"/>
    <w:pPr>
      <w:ind w:left="1418"/>
    </w:pPr>
  </w:style>
  <w:style w:type="paragraph" w:customStyle="1" w:styleId="BodyTextIndent5">
    <w:name w:val="Body Text Indent 5"/>
    <w:basedOn w:val="BodyTextIndent4"/>
    <w:qFormat/>
    <w:rsid w:val="00463563"/>
    <w:pPr>
      <w:ind w:left="2126"/>
    </w:pPr>
  </w:style>
  <w:style w:type="paragraph" w:customStyle="1" w:styleId="BodyTextIndent6">
    <w:name w:val="Body Text Indent 6"/>
    <w:basedOn w:val="BodyTextIndent5"/>
    <w:qFormat/>
    <w:rsid w:val="00463563"/>
    <w:pPr>
      <w:ind w:left="2835"/>
    </w:pPr>
  </w:style>
  <w:style w:type="paragraph" w:customStyle="1" w:styleId="wText1">
    <w:name w:val="wText1"/>
    <w:basedOn w:val="Norml"/>
    <w:uiPriority w:val="2"/>
    <w:qFormat/>
    <w:rsid w:val="005E449B"/>
    <w:pPr>
      <w:spacing w:after="240"/>
      <w:ind w:left="720"/>
      <w:jc w:val="both"/>
    </w:pPr>
    <w:rPr>
      <w:rFonts w:ascii="Times New Roman" w:eastAsia="MS Mincho" w:hAnsi="Times New Roman" w:cstheme="minorBidi"/>
      <w:sz w:val="24"/>
      <w:szCs w:val="22"/>
    </w:rPr>
  </w:style>
  <w:style w:type="paragraph" w:customStyle="1" w:styleId="DraftLineWC">
    <w:name w:val="DraftLineW&amp;C"/>
    <w:basedOn w:val="Norml"/>
    <w:link w:val="DraftLineWCChar"/>
    <w:uiPriority w:val="99"/>
    <w:semiHidden/>
    <w:rsid w:val="005E449B"/>
    <w:pPr>
      <w:framePr w:w="5328" w:hSpace="187" w:vSpace="187" w:wrap="around" w:vAnchor="page" w:hAnchor="page" w:x="5761" w:y="721"/>
      <w:jc w:val="right"/>
    </w:pPr>
    <w:rPr>
      <w:rFonts w:ascii="Times New Roman" w:eastAsia="Times New Roman" w:hAnsi="Times New Roman"/>
      <w:sz w:val="20"/>
      <w:szCs w:val="24"/>
    </w:rPr>
  </w:style>
  <w:style w:type="character" w:customStyle="1" w:styleId="DraftLineWCChar">
    <w:name w:val="DraftLineW&amp;C Char"/>
    <w:basedOn w:val="Bekezdsalapbettpusa"/>
    <w:link w:val="DraftLineWC"/>
    <w:uiPriority w:val="99"/>
    <w:semiHidden/>
    <w:rsid w:val="005E449B"/>
    <w:rPr>
      <w:rFonts w:eastAsia="Times New Roman"/>
      <w:szCs w:val="24"/>
      <w:lang w:val="en-US" w:eastAsia="en-US"/>
    </w:rPr>
  </w:style>
  <w:style w:type="paragraph" w:customStyle="1" w:styleId="wText">
    <w:name w:val="wText"/>
    <w:basedOn w:val="Norml"/>
    <w:link w:val="wTextChar"/>
    <w:uiPriority w:val="2"/>
    <w:qFormat/>
    <w:rsid w:val="00AC2C1F"/>
    <w:pPr>
      <w:spacing w:after="240"/>
      <w:jc w:val="both"/>
    </w:pPr>
    <w:rPr>
      <w:rFonts w:ascii="Times New Roman" w:eastAsia="MS Mincho" w:hAnsi="Times New Roman" w:cstheme="minorBidi"/>
      <w:sz w:val="24"/>
      <w:szCs w:val="22"/>
    </w:rPr>
  </w:style>
  <w:style w:type="paragraph" w:customStyle="1" w:styleId="wBullet">
    <w:name w:val="wBullet"/>
    <w:basedOn w:val="Norml"/>
    <w:uiPriority w:val="7"/>
    <w:qFormat/>
    <w:rsid w:val="00AC2C1F"/>
    <w:pPr>
      <w:numPr>
        <w:numId w:val="15"/>
      </w:numPr>
      <w:spacing w:after="240"/>
      <w:ind w:hanging="720"/>
      <w:jc w:val="both"/>
    </w:pPr>
    <w:rPr>
      <w:rFonts w:ascii="Times New Roman" w:eastAsia="MS Mincho" w:hAnsi="Times New Roman" w:cstheme="minorBidi"/>
      <w:sz w:val="24"/>
      <w:szCs w:val="22"/>
    </w:rPr>
  </w:style>
  <w:style w:type="character" w:customStyle="1" w:styleId="wTextChar">
    <w:name w:val="wText Char"/>
    <w:basedOn w:val="Bekezdsalapbettpusa"/>
    <w:link w:val="wText"/>
    <w:uiPriority w:val="2"/>
    <w:rsid w:val="00AC2C1F"/>
    <w:rPr>
      <w:rFonts w:eastAsia="MS Mincho" w:cstheme="minorBidi"/>
      <w:sz w:val="24"/>
      <w:szCs w:val="22"/>
      <w:lang w:val="en-US" w:eastAsia="en-US"/>
    </w:rPr>
  </w:style>
  <w:style w:type="paragraph" w:customStyle="1" w:styleId="HeaderWCGPageNum">
    <w:name w:val="Header WCG PageNum"/>
    <w:basedOn w:val="Norml"/>
    <w:rsid w:val="00FD76C1"/>
    <w:pPr>
      <w:numPr>
        <w:numId w:val="19"/>
      </w:num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4"/>
      <w:szCs w:val="20"/>
      <w:lang w:eastAsia="de-DE"/>
    </w:rPr>
  </w:style>
  <w:style w:type="paragraph" w:styleId="Szvegtrzs2">
    <w:name w:val="Body Text 2"/>
    <w:basedOn w:val="Norml"/>
    <w:link w:val="Szvegtrzs2Char"/>
    <w:semiHidden/>
    <w:unhideWhenUsed/>
    <w:rsid w:val="006622F2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semiHidden/>
    <w:rsid w:val="006622F2"/>
    <w:rPr>
      <w:rFonts w:asciiTheme="minorHAnsi" w:eastAsiaTheme="minorEastAsia" w:hAnsiTheme="minorHAnsi"/>
      <w:sz w:val="22"/>
      <w:szCs w:val="28"/>
      <w:lang w:val="en-US" w:eastAsia="en-US"/>
    </w:rPr>
  </w:style>
  <w:style w:type="paragraph" w:styleId="Cm">
    <w:name w:val="Title"/>
    <w:basedOn w:val="Norml"/>
    <w:next w:val="Norml"/>
    <w:link w:val="CmChar"/>
    <w:qFormat/>
    <w:rsid w:val="006622F2"/>
    <w:pPr>
      <w:pBdr>
        <w:bottom w:val="single" w:sz="8" w:space="4" w:color="A71930" w:themeColor="accent1"/>
      </w:pBdr>
      <w:spacing w:after="240"/>
      <w:contextualSpacing/>
      <w:jc w:val="center"/>
    </w:pPr>
    <w:rPr>
      <w:rFonts w:ascii="Times New Roman" w:eastAsiaTheme="majorEastAsia" w:hAnsi="Times New Roman" w:cstheme="majorBidi"/>
      <w:b/>
      <w:color w:val="5F5F5F" w:themeColor="text1"/>
      <w:spacing w:val="5"/>
      <w:kern w:val="28"/>
      <w:sz w:val="24"/>
      <w:szCs w:val="52"/>
    </w:rPr>
  </w:style>
  <w:style w:type="character" w:customStyle="1" w:styleId="CmChar">
    <w:name w:val="Cím Char"/>
    <w:basedOn w:val="Bekezdsalapbettpusa"/>
    <w:link w:val="Cm"/>
    <w:rsid w:val="006622F2"/>
    <w:rPr>
      <w:rFonts w:eastAsiaTheme="majorEastAsia" w:cstheme="majorBidi"/>
      <w:b/>
      <w:color w:val="5F5F5F" w:themeColor="text1"/>
      <w:spacing w:val="5"/>
      <w:kern w:val="28"/>
      <w:sz w:val="24"/>
      <w:szCs w:val="52"/>
      <w:lang w:val="en-US" w:eastAsia="en-US"/>
    </w:rPr>
  </w:style>
  <w:style w:type="paragraph" w:customStyle="1" w:styleId="wListLet3">
    <w:name w:val="wListLet3"/>
    <w:basedOn w:val="Norml"/>
    <w:uiPriority w:val="7"/>
    <w:qFormat/>
    <w:rsid w:val="006622F2"/>
    <w:pPr>
      <w:numPr>
        <w:numId w:val="30"/>
      </w:numPr>
      <w:tabs>
        <w:tab w:val="left" w:pos="720"/>
      </w:tabs>
      <w:spacing w:after="240"/>
      <w:ind w:left="2160" w:hanging="720"/>
      <w:jc w:val="both"/>
    </w:pPr>
    <w:rPr>
      <w:rFonts w:ascii="Times New Roman" w:eastAsia="MS Mincho" w:hAnsi="Times New Roman" w:cstheme="minorBidi"/>
      <w:sz w:val="24"/>
      <w:szCs w:val="22"/>
    </w:rPr>
  </w:style>
  <w:style w:type="paragraph" w:customStyle="1" w:styleId="NotesAlpha">
    <w:name w:val="Notes Alpha"/>
    <w:basedOn w:val="Norml"/>
    <w:rsid w:val="00C6600C"/>
    <w:pPr>
      <w:numPr>
        <w:numId w:val="32"/>
      </w:numPr>
      <w:spacing w:after="100"/>
    </w:pPr>
    <w:rPr>
      <w:rFonts w:ascii="Arial" w:eastAsia="Times New Roman" w:hAnsi="Arial"/>
      <w:sz w:val="20"/>
      <w:szCs w:val="20"/>
    </w:rPr>
  </w:style>
  <w:style w:type="paragraph" w:customStyle="1" w:styleId="NotesArabic">
    <w:name w:val="Notes Arabic"/>
    <w:basedOn w:val="Norml"/>
    <w:rsid w:val="00C6600C"/>
    <w:pPr>
      <w:numPr>
        <w:ilvl w:val="1"/>
        <w:numId w:val="32"/>
      </w:numPr>
      <w:spacing w:after="100"/>
    </w:pPr>
    <w:rPr>
      <w:rFonts w:ascii="Arial" w:eastAsia="Times New Roman" w:hAnsi="Arial"/>
      <w:sz w:val="20"/>
      <w:szCs w:val="20"/>
    </w:rPr>
  </w:style>
  <w:style w:type="paragraph" w:customStyle="1" w:styleId="NotesRoman">
    <w:name w:val="Notes Roman"/>
    <w:basedOn w:val="Norml"/>
    <w:rsid w:val="00C6600C"/>
    <w:pPr>
      <w:numPr>
        <w:ilvl w:val="2"/>
        <w:numId w:val="32"/>
      </w:numPr>
      <w:tabs>
        <w:tab w:val="clear" w:pos="720"/>
        <w:tab w:val="left" w:pos="624"/>
      </w:tabs>
      <w:spacing w:after="100"/>
    </w:pPr>
    <w:rPr>
      <w:rFonts w:ascii="Arial" w:eastAsia="Times New Roman" w:hAnsi="Arial"/>
      <w:sz w:val="20"/>
      <w:szCs w:val="20"/>
    </w:rPr>
  </w:style>
  <w:style w:type="paragraph" w:customStyle="1" w:styleId="ArticleL1">
    <w:name w:val="Article_L1"/>
    <w:basedOn w:val="Norml"/>
    <w:rsid w:val="00C6600C"/>
    <w:pPr>
      <w:keepNext/>
      <w:numPr>
        <w:numId w:val="33"/>
      </w:numPr>
      <w:spacing w:after="240"/>
      <w:outlineLvl w:val="0"/>
    </w:pPr>
    <w:rPr>
      <w:rFonts w:ascii="Arial" w:eastAsia="Times New Roman" w:hAnsi="Arial" w:cs="Arial"/>
      <w:b/>
      <w:caps/>
      <w:sz w:val="20"/>
      <w:szCs w:val="20"/>
    </w:rPr>
  </w:style>
  <w:style w:type="paragraph" w:customStyle="1" w:styleId="ArticleL2">
    <w:name w:val="Article_L2"/>
    <w:basedOn w:val="ArticleL1"/>
    <w:rsid w:val="00C6600C"/>
    <w:pPr>
      <w:keepNext w:val="0"/>
      <w:numPr>
        <w:ilvl w:val="1"/>
      </w:numPr>
      <w:jc w:val="both"/>
      <w:outlineLvl w:val="1"/>
    </w:pPr>
    <w:rPr>
      <w:b w:val="0"/>
      <w:caps w:val="0"/>
    </w:rPr>
  </w:style>
  <w:style w:type="paragraph" w:customStyle="1" w:styleId="ArticleL3">
    <w:name w:val="Article_L3"/>
    <w:basedOn w:val="ArticleL2"/>
    <w:rsid w:val="00C6600C"/>
    <w:pPr>
      <w:numPr>
        <w:ilvl w:val="2"/>
      </w:numPr>
      <w:outlineLvl w:val="2"/>
    </w:pPr>
  </w:style>
  <w:style w:type="paragraph" w:customStyle="1" w:styleId="ArticleL4">
    <w:name w:val="Article_L4"/>
    <w:basedOn w:val="ArticleL3"/>
    <w:rsid w:val="00C6600C"/>
    <w:pPr>
      <w:numPr>
        <w:ilvl w:val="3"/>
      </w:numPr>
      <w:outlineLvl w:val="3"/>
    </w:pPr>
  </w:style>
  <w:style w:type="paragraph" w:customStyle="1" w:styleId="ArticleL5">
    <w:name w:val="Article_L5"/>
    <w:basedOn w:val="ArticleL4"/>
    <w:rsid w:val="00C6600C"/>
    <w:pPr>
      <w:numPr>
        <w:ilvl w:val="4"/>
      </w:numPr>
      <w:jc w:val="left"/>
      <w:outlineLvl w:val="4"/>
    </w:pPr>
    <w:rPr>
      <w:rFonts w:ascii="Times New Roman" w:hAnsi="Times New Roman"/>
      <w:sz w:val="24"/>
    </w:rPr>
  </w:style>
  <w:style w:type="paragraph" w:customStyle="1" w:styleId="ArticleL6">
    <w:name w:val="Article_L6"/>
    <w:basedOn w:val="ArticleL5"/>
    <w:rsid w:val="00C6600C"/>
    <w:pPr>
      <w:numPr>
        <w:ilvl w:val="5"/>
      </w:numPr>
      <w:outlineLvl w:val="5"/>
    </w:pPr>
  </w:style>
  <w:style w:type="paragraph" w:customStyle="1" w:styleId="ArticleL7">
    <w:name w:val="Article_L7"/>
    <w:basedOn w:val="ArticleL6"/>
    <w:rsid w:val="00C6600C"/>
    <w:pPr>
      <w:numPr>
        <w:ilvl w:val="6"/>
      </w:numPr>
      <w:outlineLvl w:val="6"/>
    </w:pPr>
  </w:style>
  <w:style w:type="paragraph" w:customStyle="1" w:styleId="ArticleL8">
    <w:name w:val="Article_L8"/>
    <w:basedOn w:val="ArticleL7"/>
    <w:rsid w:val="00C6600C"/>
    <w:pPr>
      <w:numPr>
        <w:ilvl w:val="7"/>
      </w:numPr>
      <w:outlineLvl w:val="7"/>
    </w:pPr>
  </w:style>
  <w:style w:type="paragraph" w:customStyle="1" w:styleId="ArticleL9">
    <w:name w:val="Article_L9"/>
    <w:basedOn w:val="ArticleL8"/>
    <w:rsid w:val="00C6600C"/>
    <w:pPr>
      <w:numPr>
        <w:ilvl w:val="8"/>
      </w:numPr>
      <w:outlineLvl w:val="8"/>
    </w:pPr>
  </w:style>
  <w:style w:type="paragraph" w:customStyle="1" w:styleId="Heading3Definitions">
    <w:name w:val="Heading 3 Definitions"/>
    <w:basedOn w:val="Cmsor3"/>
    <w:rsid w:val="007A1A77"/>
    <w:pPr>
      <w:keepNext w:val="0"/>
      <w:numPr>
        <w:ilvl w:val="0"/>
        <w:numId w:val="0"/>
      </w:numPr>
      <w:tabs>
        <w:tab w:val="num" w:pos="1440"/>
      </w:tabs>
      <w:spacing w:after="210" w:line="240" w:lineRule="auto"/>
      <w:ind w:left="1440" w:hanging="360"/>
      <w:jc w:val="both"/>
    </w:pPr>
    <w:rPr>
      <w:rFonts w:ascii="Times New Roman" w:eastAsia="Times New Roman" w:hAnsi="Times New Roman" w:cs="Times New Roman"/>
      <w:b w:val="0"/>
      <w:bCs w:val="0"/>
      <w:szCs w:val="20"/>
      <w:lang w:val="en-GB"/>
    </w:rPr>
  </w:style>
  <w:style w:type="character" w:styleId="Jegyzethivatkozs">
    <w:name w:val="annotation reference"/>
    <w:basedOn w:val="Bekezdsalapbettpusa"/>
    <w:semiHidden/>
    <w:unhideWhenUsed/>
    <w:rsid w:val="00E8069E"/>
    <w:rPr>
      <w:sz w:val="16"/>
      <w:szCs w:val="16"/>
    </w:rPr>
  </w:style>
  <w:style w:type="paragraph" w:styleId="Jegyzetszveg">
    <w:name w:val="annotation text"/>
    <w:basedOn w:val="Norml"/>
    <w:link w:val="JegyzetszvegChar"/>
    <w:unhideWhenUsed/>
    <w:rsid w:val="00E8069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rsid w:val="00E8069E"/>
    <w:rPr>
      <w:rFonts w:asciiTheme="minorHAnsi" w:eastAsiaTheme="minorEastAsia" w:hAnsiTheme="minorHAnsi"/>
      <w:lang w:val="en-US" w:eastAsia="en-US"/>
    </w:rPr>
  </w:style>
  <w:style w:type="paragraph" w:styleId="Megjegyzstrgya">
    <w:name w:val="annotation subject"/>
    <w:basedOn w:val="Jegyzetszveg"/>
    <w:next w:val="Jegyzetszveg"/>
    <w:link w:val="MegjegyzstrgyaChar"/>
    <w:semiHidden/>
    <w:unhideWhenUsed/>
    <w:rsid w:val="00E8069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rsid w:val="00E8069E"/>
    <w:rPr>
      <w:rFonts w:asciiTheme="minorHAnsi" w:eastAsiaTheme="minorEastAsia" w:hAnsiTheme="minorHAnsi"/>
      <w:b/>
      <w:bCs/>
      <w:lang w:val="en-US" w:eastAsia="en-US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BB0005"/>
    <w:rPr>
      <w:rFonts w:asciiTheme="minorHAnsi" w:eastAsiaTheme="minorEastAsia" w:hAnsiTheme="minorHAnsi"/>
      <w:sz w:val="16"/>
      <w:szCs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62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commentsExtended" Target="commentsExtended.xml"/><Relationship Id="rId18" Type="http://schemas.openxmlformats.org/officeDocument/2006/relationships/header" Target="header4.xml"/><Relationship Id="rId3" Type="http://schemas.openxmlformats.org/officeDocument/2006/relationships/numbering" Target="numbering.xml"/><Relationship Id="rId21" Type="http://schemas.microsoft.com/office/2011/relationships/people" Target="people.xml"/><Relationship Id="rId7" Type="http://schemas.openxmlformats.org/officeDocument/2006/relationships/footnotes" Target="footnotes.xml"/><Relationship Id="rId12" Type="http://schemas.openxmlformats.org/officeDocument/2006/relationships/comments" Target="comments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footer" Target="footer5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eader" Target="header2.xml"/><Relationship Id="rId22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Global\Agreements\Global%20Agreemen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974D3272E84F2D807E957A7ED656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79AD36-9871-43FD-9537-E98AE372BD1B}"/>
      </w:docPartPr>
      <w:docPartBody>
        <w:p w:rsidR="005F4846" w:rsidRDefault="005F4846">
          <w:pPr>
            <w:pStyle w:val="09974D3272E84F2D807E957A7ED6565B"/>
          </w:pPr>
          <w:r w:rsidRPr="00A9625B">
            <w:rPr>
              <w:rStyle w:val="Helyrzszveg"/>
            </w:rPr>
            <w:t xml:space="preserve">Click here to enter </w:t>
          </w:r>
          <w:r>
            <w:rPr>
              <w:rStyle w:val="Helyrzszveg"/>
            </w:rPr>
            <w:t>Agreement Title</w:t>
          </w:r>
          <w:r w:rsidRPr="00A9625B">
            <w:rPr>
              <w:rStyle w:val="Helyrzszveg"/>
            </w:rPr>
            <w:t>.</w:t>
          </w:r>
        </w:p>
      </w:docPartBody>
    </w:docPart>
    <w:docPart>
      <w:docPartPr>
        <w:name w:val="7D5DF24D4BA94D01AE2184A1A032A8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996128-B66E-4DF9-A460-BD6121C0881B}"/>
      </w:docPartPr>
      <w:docPartBody>
        <w:p w:rsidR="005F4846" w:rsidRDefault="005F4846">
          <w:pPr>
            <w:pStyle w:val="7D5DF24D4BA94D01AE2184A1A032A89E"/>
          </w:pPr>
          <w:r>
            <w:t>[</w:t>
          </w:r>
          <w:r>
            <w:rPr>
              <w:rStyle w:val="Helyrzszveg"/>
            </w:rPr>
            <w:t>Insert date control picker]</w:t>
          </w:r>
        </w:p>
      </w:docPartBody>
    </w:docPart>
    <w:docPart>
      <w:docPartPr>
        <w:name w:val="ED1E4B3A7A8E47779F17F375DAD4A6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5CD321-FED8-4015-BD7A-522570544BD6}"/>
      </w:docPartPr>
      <w:docPartBody>
        <w:p w:rsidR="005F4846" w:rsidRDefault="005F4846">
          <w:pPr>
            <w:pStyle w:val="ED1E4B3A7A8E47779F17F375DAD4A67D"/>
          </w:pPr>
          <w:r w:rsidRPr="001E7F38">
            <w:rPr>
              <w:rStyle w:val="Helyrzszveg"/>
            </w:rPr>
            <w:t>C</w:t>
          </w:r>
          <w:r>
            <w:rPr>
              <w:rStyle w:val="Helyrzszveg"/>
            </w:rPr>
            <w:t>lick here to enter Party1 Name</w:t>
          </w:r>
          <w:r w:rsidRPr="001E7F38">
            <w:rPr>
              <w:rStyle w:val="Helyrzszveg"/>
            </w:rPr>
            <w:t>.</w:t>
          </w:r>
        </w:p>
      </w:docPartBody>
    </w:docPart>
    <w:docPart>
      <w:docPartPr>
        <w:name w:val="5E12F8A5508D4873AB347ECA0A9106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533D42-1686-4016-8FE0-0CE9A1701E52}"/>
      </w:docPartPr>
      <w:docPartBody>
        <w:p w:rsidR="005F4846" w:rsidRDefault="005F4846">
          <w:pPr>
            <w:pStyle w:val="5E12F8A5508D4873AB347ECA0A9106DD"/>
          </w:pPr>
          <w:r w:rsidRPr="0068099A">
            <w:rPr>
              <w:rStyle w:val="Helyrzszveg"/>
            </w:rPr>
            <w:t>C</w:t>
          </w:r>
          <w:r>
            <w:rPr>
              <w:rStyle w:val="Helyrzszveg"/>
            </w:rPr>
            <w:t>lick here to enter Party2 Name</w:t>
          </w:r>
          <w:r w:rsidRPr="0068099A">
            <w:rPr>
              <w:rStyle w:val="Helyrzszveg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 New Roman Bold">
    <w:altName w:val="Times New Roman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846"/>
    <w:rsid w:val="00140869"/>
    <w:rsid w:val="00270BDA"/>
    <w:rsid w:val="002A5DF7"/>
    <w:rsid w:val="003869A0"/>
    <w:rsid w:val="004A18F7"/>
    <w:rsid w:val="005065FF"/>
    <w:rsid w:val="005F4846"/>
    <w:rsid w:val="007C3B1C"/>
    <w:rsid w:val="007F4006"/>
    <w:rsid w:val="008B3A8F"/>
    <w:rsid w:val="009352F4"/>
    <w:rsid w:val="00A4361D"/>
    <w:rsid w:val="00B93BE9"/>
    <w:rsid w:val="00D90EC1"/>
    <w:rsid w:val="00DD22BC"/>
    <w:rsid w:val="00EF6383"/>
    <w:rsid w:val="00F50692"/>
    <w:rsid w:val="00FB3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FB3E44"/>
    <w:rPr>
      <w:color w:val="808080"/>
    </w:rPr>
  </w:style>
  <w:style w:type="paragraph" w:customStyle="1" w:styleId="09974D3272E84F2D807E957A7ED6565B">
    <w:name w:val="09974D3272E84F2D807E957A7ED6565B"/>
  </w:style>
  <w:style w:type="paragraph" w:customStyle="1" w:styleId="7D5DF24D4BA94D01AE2184A1A032A89E">
    <w:name w:val="7D5DF24D4BA94D01AE2184A1A032A89E"/>
  </w:style>
  <w:style w:type="paragraph" w:customStyle="1" w:styleId="ED1E4B3A7A8E47779F17F375DAD4A67D">
    <w:name w:val="ED1E4B3A7A8E47779F17F375DAD4A67D"/>
  </w:style>
  <w:style w:type="paragraph" w:customStyle="1" w:styleId="5E12F8A5508D4873AB347ECA0A9106DD">
    <w:name w:val="5E12F8A5508D4873AB347ECA0A9106D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B&amp;M">
  <a:themeElements>
    <a:clrScheme name="Local copy of B&amp;M">
      <a:dk1>
        <a:srgbClr val="5F5F5F"/>
      </a:dk1>
      <a:lt1>
        <a:srgbClr val="FFFFFF"/>
      </a:lt1>
      <a:dk2>
        <a:srgbClr val="000000"/>
      </a:dk2>
      <a:lt2>
        <a:srgbClr val="FFFFFF"/>
      </a:lt2>
      <a:accent1>
        <a:srgbClr val="A71930"/>
      </a:accent1>
      <a:accent2>
        <a:srgbClr val="EBB700"/>
      </a:accent2>
      <a:accent3>
        <a:srgbClr val="6773B6"/>
      </a:accent3>
      <a:accent4>
        <a:srgbClr val="A3AD00"/>
      </a:accent4>
      <a:accent5>
        <a:srgbClr val="5F5F5F"/>
      </a:accent5>
      <a:accent6>
        <a:srgbClr val="000000"/>
      </a:accent6>
      <a:hlink>
        <a:srgbClr val="A2AD00"/>
      </a:hlink>
      <a:folHlink>
        <a:srgbClr val="A2AD00"/>
      </a:folHlink>
    </a:clrScheme>
    <a:fontScheme name="B&amp;M">
      <a:majorFont>
        <a:latin typeface="Arial"/>
        <a:ea typeface="MS Gothic"/>
        <a:cs typeface=""/>
        <a:font script="Jpan" typeface="MS Gothic"/>
      </a:majorFont>
      <a:minorFont>
        <a:latin typeface="Times New Roman"/>
        <a:ea typeface="MS Mincho"/>
        <a:cs typeface=""/>
        <a:font script="Jpan" typeface="MS Mincho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��QQ& & & & & 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>
</b:Sources>
</file>

<file path=customXml/itemProps1.xml><?xml version="1.0" encoding="utf-8"?>
<ds:datastoreItem xmlns:ds="http://schemas.openxmlformats.org/officeDocument/2006/customXml" ds:itemID="{DFB29088-4A5C-4502-99F2-789069ADDA7E}">
  <ds:schemaRefs>
    <ds:schemaRef ds:uri="http://schemas.macroview.com.au/bmoffice/Agreement"/>
  </ds:schemaRefs>
</ds:datastoreItem>
</file>

<file path=customXml/itemProps2.xml><?xml version="1.0" encoding="utf-8"?>
<ds:datastoreItem xmlns:ds="http://schemas.openxmlformats.org/officeDocument/2006/customXml" ds:itemID="{96BF4ADB-6742-48D9-A939-205CFB0CC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Global Agreement.dotm</Template>
  <TotalTime>105</TotalTime>
  <Pages>10</Pages>
  <Words>2830</Words>
  <Characters>20002</Characters>
  <Application>Microsoft Office Word</Application>
  <DocSecurity>0</DocSecurity>
  <Lines>166</Lines>
  <Paragraphs>45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Agreement</vt:lpstr>
      <vt:lpstr>Agreement</vt:lpstr>
    </vt:vector>
  </TitlesOfParts>
  <Company>Baker &amp; McKenzie</Company>
  <LinksUpToDate>false</LinksUpToDate>
  <CharactersWithSpaces>22787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Agreement</dc:title>
  <dc:creator>Gubanyi, Andrea</dc:creator>
  <cp:lastModifiedBy>Felhasználó</cp:lastModifiedBy>
  <cp:revision>4</cp:revision>
  <cp:lastPrinted>2021-07-22T10:18:00Z</cp:lastPrinted>
  <dcterms:created xsi:type="dcterms:W3CDTF">2021-07-19T11:57:00Z</dcterms:created>
  <dcterms:modified xsi:type="dcterms:W3CDTF">2021-07-22T13:20:00Z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Type">
    <vt:lpwstr>Global Agreement</vt:lpwstr>
  </property>
</Properties>
</file>